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BA009D" w14:textId="6CCEEB3F" w:rsidR="005830B8" w:rsidRDefault="00645097" w:rsidP="005830B8">
      <w:pPr>
        <w:pStyle w:val="Heading1"/>
      </w:pPr>
      <w:r>
        <w:t>Evaluation Questionnaire</w:t>
      </w:r>
    </w:p>
    <w:p w14:paraId="06B67FE6" w14:textId="671A236D" w:rsidR="005830B8" w:rsidRPr="000E7D13" w:rsidRDefault="005830B8" w:rsidP="001A1EFC">
      <w:pPr>
        <w:tabs>
          <w:tab w:val="left" w:pos="5760"/>
        </w:tabs>
        <w:spacing w:after="280"/>
      </w:pPr>
      <w:r w:rsidRPr="000E7D13">
        <w:t>T</w:t>
      </w:r>
      <w:r w:rsidR="00645097">
        <w:t xml:space="preserve">itle of Course: </w:t>
      </w:r>
      <w:r w:rsidR="003408DF">
        <w:t xml:space="preserve"> </w:t>
      </w:r>
      <w:r w:rsidR="001A1EFC" w:rsidRPr="001A1EFC">
        <w:rPr>
          <w:u w:val="single"/>
        </w:rPr>
        <w:t>Special Governance Watch: BRT Statement on the Purpose of a Corporation</w:t>
      </w:r>
    </w:p>
    <w:p w14:paraId="439C208A" w14:textId="38D37672" w:rsidR="005830B8" w:rsidRPr="00733C02" w:rsidRDefault="00645097" w:rsidP="001A1EFC">
      <w:pPr>
        <w:tabs>
          <w:tab w:val="right" w:leader="underscore" w:pos="5940"/>
          <w:tab w:val="left" w:pos="6120"/>
          <w:tab w:val="right" w:leader="underscore" w:pos="10080"/>
        </w:tabs>
        <w:spacing w:after="280"/>
        <w:rPr>
          <w:u w:val="single"/>
        </w:rPr>
      </w:pPr>
      <w:r>
        <w:t>Name (optional)</w:t>
      </w:r>
      <w:r w:rsidR="00235B84">
        <w:t>:</w:t>
      </w:r>
      <w:r w:rsidR="00235B84">
        <w:tab/>
      </w:r>
      <w:r w:rsidR="00235B84">
        <w:tab/>
      </w:r>
      <w:r>
        <w:t>Date of Course</w:t>
      </w:r>
      <w:r w:rsidR="005830B8">
        <w:t>:</w:t>
      </w:r>
      <w:r w:rsidR="003408DF">
        <w:t xml:space="preserve">  </w:t>
      </w:r>
      <w:r w:rsidR="001A1EFC">
        <w:rPr>
          <w:u w:val="single"/>
        </w:rPr>
        <w:t>September 23,</w:t>
      </w:r>
      <w:bookmarkStart w:id="0" w:name="_GoBack"/>
      <w:bookmarkEnd w:id="0"/>
      <w:r w:rsidR="003249E8">
        <w:rPr>
          <w:u w:val="single"/>
        </w:rPr>
        <w:t xml:space="preserve"> 2019</w:t>
      </w:r>
    </w:p>
    <w:p w14:paraId="534C313F" w14:textId="51D25352" w:rsidR="0082058C" w:rsidRPr="00235B84" w:rsidRDefault="00E7605A" w:rsidP="00235B84">
      <w:pPr>
        <w:rPr>
          <w:b/>
        </w:rPr>
      </w:pPr>
      <w:r w:rsidRPr="00235B84">
        <w:rPr>
          <w:b/>
        </w:rPr>
        <w:t>Please rate the following:</w:t>
      </w:r>
    </w:p>
    <w:tbl>
      <w:tblPr>
        <w:tblW w:w="10080" w:type="dxa"/>
        <w:tblInd w:w="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0"/>
        <w:gridCol w:w="1350"/>
        <w:gridCol w:w="1350"/>
        <w:gridCol w:w="1260"/>
        <w:gridCol w:w="1170"/>
      </w:tblGrid>
      <w:tr w:rsidR="004F3ABD" w:rsidRPr="00235B84" w14:paraId="07A5FE87" w14:textId="3831C67E" w:rsidTr="00235B84">
        <w:trPr>
          <w:trHeight w:val="360"/>
        </w:trPr>
        <w:tc>
          <w:tcPr>
            <w:tcW w:w="4950" w:type="dxa"/>
            <w:tcBorders>
              <w:top w:val="nil"/>
            </w:tcBorders>
            <w:shd w:val="clear" w:color="auto" w:fill="E6E6E6"/>
            <w:vAlign w:val="center"/>
          </w:tcPr>
          <w:p w14:paraId="57992F04" w14:textId="6786EE14" w:rsidR="004F3ABD" w:rsidRPr="00235B84" w:rsidRDefault="004F3ABD" w:rsidP="00235B84">
            <w:pPr>
              <w:spacing w:after="0" w:line="240" w:lineRule="auto"/>
              <w:rPr>
                <w:b/>
              </w:rPr>
            </w:pPr>
          </w:p>
        </w:tc>
        <w:tc>
          <w:tcPr>
            <w:tcW w:w="1350" w:type="dxa"/>
            <w:tcBorders>
              <w:top w:val="nil"/>
            </w:tcBorders>
            <w:shd w:val="clear" w:color="auto" w:fill="E6E6E6"/>
            <w:vAlign w:val="center"/>
          </w:tcPr>
          <w:p w14:paraId="2AAD80F9" w14:textId="017940D0" w:rsidR="004F3ABD" w:rsidRPr="00235B84" w:rsidRDefault="004F3ABD" w:rsidP="00235B84">
            <w:pPr>
              <w:spacing w:after="0" w:line="240" w:lineRule="auto"/>
              <w:jc w:val="center"/>
              <w:rPr>
                <w:b/>
              </w:rPr>
            </w:pPr>
            <w:r w:rsidRPr="00235B84">
              <w:rPr>
                <w:b/>
              </w:rPr>
              <w:t>Excellent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E6E6E6"/>
            <w:vAlign w:val="center"/>
          </w:tcPr>
          <w:p w14:paraId="5D39A619" w14:textId="6FD73968" w:rsidR="004F3ABD" w:rsidRPr="00235B84" w:rsidRDefault="004F3ABD" w:rsidP="00235B84">
            <w:pPr>
              <w:spacing w:after="0" w:line="240" w:lineRule="auto"/>
              <w:jc w:val="center"/>
              <w:rPr>
                <w:b/>
              </w:rPr>
            </w:pPr>
            <w:r w:rsidRPr="00235B84">
              <w:rPr>
                <w:b/>
              </w:rPr>
              <w:t>Good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E6E6E6"/>
            <w:vAlign w:val="center"/>
          </w:tcPr>
          <w:p w14:paraId="0DB97DB3" w14:textId="6D07C12B" w:rsidR="004F3ABD" w:rsidRPr="00235B84" w:rsidRDefault="004F3ABD" w:rsidP="00235B84">
            <w:pPr>
              <w:spacing w:after="0" w:line="240" w:lineRule="auto"/>
              <w:jc w:val="center"/>
              <w:rPr>
                <w:b/>
              </w:rPr>
            </w:pPr>
            <w:r w:rsidRPr="00235B84">
              <w:rPr>
                <w:b/>
              </w:rPr>
              <w:t>Average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E6E6E6"/>
            <w:vAlign w:val="center"/>
          </w:tcPr>
          <w:p w14:paraId="6898B393" w14:textId="3A777F9D" w:rsidR="004F3ABD" w:rsidRPr="00235B84" w:rsidRDefault="004F3ABD" w:rsidP="00235B84">
            <w:pPr>
              <w:spacing w:after="0" w:line="240" w:lineRule="auto"/>
              <w:jc w:val="center"/>
              <w:rPr>
                <w:b/>
              </w:rPr>
            </w:pPr>
            <w:r w:rsidRPr="00235B84">
              <w:rPr>
                <w:b/>
              </w:rPr>
              <w:t>Poor</w:t>
            </w:r>
          </w:p>
        </w:tc>
      </w:tr>
      <w:tr w:rsidR="004F3ABD" w:rsidRPr="00235B84" w14:paraId="0E92E12A" w14:textId="452E0C82" w:rsidTr="00235B84">
        <w:trPr>
          <w:trHeight w:val="360"/>
        </w:trPr>
        <w:tc>
          <w:tcPr>
            <w:tcW w:w="4950" w:type="dxa"/>
            <w:shd w:val="clear" w:color="auto" w:fill="auto"/>
            <w:vAlign w:val="center"/>
          </w:tcPr>
          <w:p w14:paraId="3DC46105" w14:textId="08FAD6DD" w:rsidR="004F3ABD" w:rsidRPr="00235B84" w:rsidRDefault="004F3ABD" w:rsidP="00235B84">
            <w:pPr>
              <w:spacing w:after="0" w:line="240" w:lineRule="auto"/>
            </w:pPr>
            <w:r w:rsidRPr="00235B84">
              <w:t>General enthusiasm of speakers: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1CAC5F3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B18B98B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260" w:type="dxa"/>
            <w:vAlign w:val="center"/>
          </w:tcPr>
          <w:p w14:paraId="549353C5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170" w:type="dxa"/>
            <w:vAlign w:val="center"/>
          </w:tcPr>
          <w:p w14:paraId="12A2A59B" w14:textId="77777777" w:rsidR="004F3ABD" w:rsidRPr="00235B84" w:rsidRDefault="004F3ABD" w:rsidP="00235B84">
            <w:pPr>
              <w:spacing w:after="0" w:line="240" w:lineRule="auto"/>
            </w:pPr>
          </w:p>
        </w:tc>
      </w:tr>
      <w:tr w:rsidR="004F3ABD" w:rsidRPr="00235B84" w14:paraId="053F1C36" w14:textId="04B7DEA3" w:rsidTr="00235B84">
        <w:trPr>
          <w:trHeight w:val="360"/>
        </w:trPr>
        <w:tc>
          <w:tcPr>
            <w:tcW w:w="4950" w:type="dxa"/>
            <w:shd w:val="clear" w:color="auto" w:fill="auto"/>
            <w:vAlign w:val="center"/>
          </w:tcPr>
          <w:p w14:paraId="33D4CFAA" w14:textId="4B24EC5B" w:rsidR="004F3ABD" w:rsidRPr="00235B84" w:rsidRDefault="004F3ABD" w:rsidP="00235B84">
            <w:pPr>
              <w:spacing w:after="0" w:line="240" w:lineRule="auto"/>
            </w:pPr>
            <w:r w:rsidRPr="00235B84">
              <w:t>Speakers’ handling of questions: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62F8A92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8E3C666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260" w:type="dxa"/>
            <w:vAlign w:val="center"/>
          </w:tcPr>
          <w:p w14:paraId="60202C53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170" w:type="dxa"/>
            <w:vAlign w:val="center"/>
          </w:tcPr>
          <w:p w14:paraId="1CE4D6F4" w14:textId="77777777" w:rsidR="004F3ABD" w:rsidRPr="00235B84" w:rsidRDefault="004F3ABD" w:rsidP="00235B84">
            <w:pPr>
              <w:spacing w:after="0" w:line="240" w:lineRule="auto"/>
            </w:pPr>
          </w:p>
        </w:tc>
      </w:tr>
      <w:tr w:rsidR="004F3ABD" w:rsidRPr="00235B84" w14:paraId="389C4560" w14:textId="121709E9" w:rsidTr="00235B84">
        <w:trPr>
          <w:trHeight w:val="360"/>
        </w:trPr>
        <w:tc>
          <w:tcPr>
            <w:tcW w:w="4950" w:type="dxa"/>
            <w:shd w:val="clear" w:color="auto" w:fill="auto"/>
            <w:vAlign w:val="center"/>
          </w:tcPr>
          <w:p w14:paraId="6129FF55" w14:textId="2EDC79CC" w:rsidR="004F3ABD" w:rsidRPr="00235B84" w:rsidRDefault="004F3ABD" w:rsidP="00235B84">
            <w:pPr>
              <w:spacing w:after="0" w:line="240" w:lineRule="auto"/>
            </w:pPr>
            <w:r w:rsidRPr="00235B84">
              <w:t>Speakers’ explanation of topics: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335572B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05DC6B1" w14:textId="77777777" w:rsidR="004F3ABD" w:rsidRPr="00235B84" w:rsidRDefault="004F3ABD" w:rsidP="00235B84">
            <w:pPr>
              <w:spacing w:after="0" w:line="240" w:lineRule="auto"/>
              <w:ind w:right="880"/>
            </w:pPr>
          </w:p>
        </w:tc>
        <w:tc>
          <w:tcPr>
            <w:tcW w:w="1260" w:type="dxa"/>
            <w:vAlign w:val="center"/>
          </w:tcPr>
          <w:p w14:paraId="46B9BC1C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170" w:type="dxa"/>
            <w:vAlign w:val="center"/>
          </w:tcPr>
          <w:p w14:paraId="18E3FD20" w14:textId="77777777" w:rsidR="004F3ABD" w:rsidRPr="00235B84" w:rsidRDefault="004F3ABD" w:rsidP="00235B84">
            <w:pPr>
              <w:spacing w:after="0" w:line="240" w:lineRule="auto"/>
            </w:pPr>
          </w:p>
        </w:tc>
      </w:tr>
      <w:tr w:rsidR="004F3ABD" w:rsidRPr="00235B84" w14:paraId="6A5E27EA" w14:textId="7D72610E" w:rsidTr="00235B84">
        <w:trPr>
          <w:trHeight w:val="360"/>
        </w:trPr>
        <w:tc>
          <w:tcPr>
            <w:tcW w:w="4950" w:type="dxa"/>
            <w:shd w:val="clear" w:color="auto" w:fill="auto"/>
            <w:vAlign w:val="center"/>
          </w:tcPr>
          <w:p w14:paraId="5E1E3BE1" w14:textId="57A518F0" w:rsidR="004F3ABD" w:rsidRPr="00235B84" w:rsidRDefault="004F3ABD" w:rsidP="00235B84">
            <w:pPr>
              <w:spacing w:after="0" w:line="240" w:lineRule="auto"/>
            </w:pPr>
            <w:r w:rsidRPr="00235B84">
              <w:t>General pacing of course: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8EC15EF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4123A95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260" w:type="dxa"/>
            <w:vAlign w:val="center"/>
          </w:tcPr>
          <w:p w14:paraId="6630DF88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170" w:type="dxa"/>
            <w:vAlign w:val="center"/>
          </w:tcPr>
          <w:p w14:paraId="28024B47" w14:textId="77777777" w:rsidR="004F3ABD" w:rsidRPr="00235B84" w:rsidRDefault="004F3ABD" w:rsidP="00235B84">
            <w:pPr>
              <w:spacing w:after="0" w:line="240" w:lineRule="auto"/>
            </w:pPr>
          </w:p>
        </w:tc>
      </w:tr>
      <w:tr w:rsidR="004F3ABD" w:rsidRPr="00235B84" w14:paraId="4E5542B8" w14:textId="7B0E9990" w:rsidTr="00235B84">
        <w:trPr>
          <w:trHeight w:val="360"/>
        </w:trPr>
        <w:tc>
          <w:tcPr>
            <w:tcW w:w="4950" w:type="dxa"/>
            <w:shd w:val="clear" w:color="auto" w:fill="auto"/>
            <w:vAlign w:val="center"/>
          </w:tcPr>
          <w:p w14:paraId="392E2848" w14:textId="24150407" w:rsidR="004F3ABD" w:rsidRPr="00235B84" w:rsidRDefault="004F3ABD" w:rsidP="00235B84">
            <w:pPr>
              <w:spacing w:after="0" w:line="240" w:lineRule="auto"/>
            </w:pPr>
            <w:r w:rsidRPr="00235B84">
              <w:t>Quality of the materials and/or slides: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ACC17B1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2B5AA5B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260" w:type="dxa"/>
            <w:vAlign w:val="center"/>
          </w:tcPr>
          <w:p w14:paraId="1B03197D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170" w:type="dxa"/>
            <w:vAlign w:val="center"/>
          </w:tcPr>
          <w:p w14:paraId="7A26210B" w14:textId="77777777" w:rsidR="004F3ABD" w:rsidRPr="00235B84" w:rsidRDefault="004F3ABD" w:rsidP="00235B84">
            <w:pPr>
              <w:spacing w:after="0" w:line="240" w:lineRule="auto"/>
            </w:pPr>
          </w:p>
        </w:tc>
      </w:tr>
      <w:tr w:rsidR="004F3ABD" w:rsidRPr="00235B84" w14:paraId="12061A4B" w14:textId="23CEAD64" w:rsidTr="00235B84">
        <w:trPr>
          <w:trHeight w:val="360"/>
        </w:trPr>
        <w:tc>
          <w:tcPr>
            <w:tcW w:w="4950" w:type="dxa"/>
            <w:shd w:val="clear" w:color="auto" w:fill="auto"/>
            <w:vAlign w:val="center"/>
          </w:tcPr>
          <w:p w14:paraId="37ED68A2" w14:textId="1461ABE9" w:rsidR="004F3ABD" w:rsidRPr="00235B84" w:rsidRDefault="004F3ABD" w:rsidP="00235B84">
            <w:pPr>
              <w:spacing w:after="0" w:line="240" w:lineRule="auto"/>
            </w:pPr>
            <w:r w:rsidRPr="00235B84">
              <w:t>Comfort level of facility: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9D3D5E3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EC1206F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260" w:type="dxa"/>
            <w:vAlign w:val="center"/>
          </w:tcPr>
          <w:p w14:paraId="45307461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170" w:type="dxa"/>
            <w:vAlign w:val="center"/>
          </w:tcPr>
          <w:p w14:paraId="4ADE9BAF" w14:textId="77777777" w:rsidR="004F3ABD" w:rsidRPr="00235B84" w:rsidRDefault="004F3ABD" w:rsidP="00235B84">
            <w:pPr>
              <w:spacing w:after="0" w:line="240" w:lineRule="auto"/>
            </w:pPr>
          </w:p>
        </w:tc>
      </w:tr>
      <w:tr w:rsidR="004F3ABD" w:rsidRPr="00235B84" w14:paraId="31312AC3" w14:textId="590777EB" w:rsidTr="00235B84">
        <w:trPr>
          <w:trHeight w:val="360"/>
        </w:trPr>
        <w:tc>
          <w:tcPr>
            <w:tcW w:w="4950" w:type="dxa"/>
            <w:shd w:val="clear" w:color="auto" w:fill="auto"/>
            <w:vAlign w:val="center"/>
          </w:tcPr>
          <w:p w14:paraId="0F2B6C2B" w14:textId="2F6786BB" w:rsidR="004F3ABD" w:rsidRPr="00235B84" w:rsidRDefault="004F3ABD" w:rsidP="00235B84">
            <w:pPr>
              <w:spacing w:after="0" w:line="240" w:lineRule="auto"/>
            </w:pPr>
            <w:r w:rsidRPr="00235B84">
              <w:rPr>
                <w:noProof/>
              </w:rPr>
              <w:t>Quality of technology used: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FE15496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276C35A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260" w:type="dxa"/>
            <w:vAlign w:val="center"/>
          </w:tcPr>
          <w:p w14:paraId="29699BAE" w14:textId="77777777" w:rsidR="004F3ABD" w:rsidRPr="00235B84" w:rsidRDefault="004F3ABD" w:rsidP="00235B84">
            <w:pPr>
              <w:spacing w:after="0" w:line="240" w:lineRule="auto"/>
            </w:pPr>
          </w:p>
        </w:tc>
        <w:tc>
          <w:tcPr>
            <w:tcW w:w="1170" w:type="dxa"/>
            <w:vAlign w:val="center"/>
          </w:tcPr>
          <w:p w14:paraId="0E904911" w14:textId="77777777" w:rsidR="004F3ABD" w:rsidRPr="00235B84" w:rsidRDefault="004F3ABD" w:rsidP="00235B84">
            <w:pPr>
              <w:spacing w:after="0" w:line="240" w:lineRule="auto"/>
            </w:pPr>
          </w:p>
        </w:tc>
      </w:tr>
    </w:tbl>
    <w:p w14:paraId="080AF769" w14:textId="77777777" w:rsidR="00CD201E" w:rsidRDefault="00CD201E" w:rsidP="0082058C">
      <w:pPr>
        <w:pStyle w:val="Heading2"/>
      </w:pPr>
    </w:p>
    <w:p w14:paraId="771C7B62" w14:textId="77777777" w:rsidR="00235B84" w:rsidRDefault="0082058C" w:rsidP="00235B84">
      <w:pPr>
        <w:rPr>
          <w:b/>
        </w:rPr>
      </w:pPr>
      <w:r w:rsidRPr="00235B84">
        <w:rPr>
          <w:b/>
        </w:rPr>
        <w:t>What did you like most (or find the most useful) about the course?</w:t>
      </w:r>
    </w:p>
    <w:p w14:paraId="5E6618ED" w14:textId="77777777" w:rsidR="00235B84" w:rsidRDefault="00235B84" w:rsidP="00235B84">
      <w:pPr>
        <w:rPr>
          <w:b/>
        </w:rPr>
      </w:pPr>
    </w:p>
    <w:p w14:paraId="0DD73556" w14:textId="77777777" w:rsidR="00235B84" w:rsidRDefault="00235B84" w:rsidP="00235B84">
      <w:pPr>
        <w:rPr>
          <w:b/>
        </w:rPr>
      </w:pPr>
    </w:p>
    <w:p w14:paraId="0A364681" w14:textId="77777777" w:rsidR="00235B84" w:rsidRDefault="00235B84" w:rsidP="00235B84">
      <w:pPr>
        <w:rPr>
          <w:b/>
        </w:rPr>
      </w:pPr>
    </w:p>
    <w:p w14:paraId="43CF24C9" w14:textId="40CB450C" w:rsidR="0082058C" w:rsidRPr="00235B84" w:rsidRDefault="0082058C" w:rsidP="00235B84">
      <w:pPr>
        <w:rPr>
          <w:b/>
        </w:rPr>
      </w:pPr>
      <w:r w:rsidRPr="00235B84">
        <w:rPr>
          <w:b/>
        </w:rPr>
        <w:t>Will the topics covered be useful to you in your career?</w:t>
      </w:r>
    </w:p>
    <w:p w14:paraId="6A225823" w14:textId="77777777" w:rsidR="00CD201E" w:rsidRPr="00235B84" w:rsidRDefault="00CD201E" w:rsidP="00235B84">
      <w:pPr>
        <w:rPr>
          <w:b/>
        </w:rPr>
      </w:pPr>
    </w:p>
    <w:p w14:paraId="3617540B" w14:textId="77777777" w:rsidR="00CD201E" w:rsidRPr="00235B84" w:rsidRDefault="00CD201E" w:rsidP="00235B84">
      <w:pPr>
        <w:rPr>
          <w:b/>
        </w:rPr>
      </w:pPr>
    </w:p>
    <w:p w14:paraId="6330585D" w14:textId="77777777" w:rsidR="00CD201E" w:rsidRPr="00235B84" w:rsidRDefault="00CD201E" w:rsidP="00235B84">
      <w:pPr>
        <w:rPr>
          <w:b/>
        </w:rPr>
      </w:pPr>
    </w:p>
    <w:p w14:paraId="429C350B" w14:textId="7DABCA46" w:rsidR="00CD201E" w:rsidRPr="00235B84" w:rsidRDefault="00CD201E" w:rsidP="00235B84">
      <w:pPr>
        <w:rPr>
          <w:b/>
        </w:rPr>
      </w:pPr>
      <w:r w:rsidRPr="00235B84">
        <w:rPr>
          <w:b/>
        </w:rPr>
        <w:t>Please tell us any additional comments or thoughts you have about the course or its presentation.</w:t>
      </w:r>
    </w:p>
    <w:p w14:paraId="5D015C58" w14:textId="77777777" w:rsidR="00E7605A" w:rsidRDefault="00E7605A" w:rsidP="0082058C">
      <w:pPr>
        <w:pStyle w:val="Heading2"/>
      </w:pPr>
    </w:p>
    <w:p w14:paraId="3C922AF4" w14:textId="77777777" w:rsidR="00235B84" w:rsidRDefault="00235B84" w:rsidP="0082058C">
      <w:pPr>
        <w:pStyle w:val="Heading2"/>
      </w:pPr>
    </w:p>
    <w:p w14:paraId="00A10CCD" w14:textId="77777777" w:rsidR="00235B84" w:rsidRDefault="00235B84" w:rsidP="0082058C">
      <w:pPr>
        <w:pStyle w:val="Heading2"/>
      </w:pPr>
    </w:p>
    <w:p w14:paraId="7EFA1B3B" w14:textId="15543C8B" w:rsidR="00E7605A" w:rsidRPr="00E7605A" w:rsidRDefault="00E7605A" w:rsidP="00BD1ED2">
      <w:pPr>
        <w:pStyle w:val="c7"/>
        <w:spacing w:after="120" w:line="240" w:lineRule="auto"/>
        <w:jc w:val="left"/>
        <w:rPr>
          <w:sz w:val="18"/>
          <w:szCs w:val="18"/>
        </w:rPr>
      </w:pPr>
      <w:r w:rsidRPr="00E7605A">
        <w:rPr>
          <w:sz w:val="18"/>
          <w:szCs w:val="18"/>
        </w:rPr>
        <w:t xml:space="preserve">Return to: </w:t>
      </w:r>
      <w:r w:rsidR="00BD1ED2">
        <w:rPr>
          <w:b/>
          <w:sz w:val="18"/>
          <w:szCs w:val="18"/>
        </w:rPr>
        <w:t>Veronica Preda</w:t>
      </w:r>
      <w:r w:rsidRPr="00E7605A">
        <w:rPr>
          <w:b/>
          <w:sz w:val="18"/>
          <w:szCs w:val="18"/>
        </w:rPr>
        <w:t xml:space="preserve"> (</w:t>
      </w:r>
      <w:hyperlink r:id="rId7" w:history="1">
        <w:r w:rsidR="00BD1ED2">
          <w:rPr>
            <w:rStyle w:val="Hyperlink"/>
            <w:b/>
            <w:sz w:val="18"/>
            <w:szCs w:val="18"/>
          </w:rPr>
          <w:t>vpreda@cgsh.com</w:t>
        </w:r>
      </w:hyperlink>
      <w:r w:rsidRPr="00E7605A">
        <w:rPr>
          <w:b/>
          <w:sz w:val="18"/>
          <w:szCs w:val="18"/>
        </w:rPr>
        <w:t>)</w:t>
      </w:r>
      <w:r w:rsidRPr="00E7605A">
        <w:rPr>
          <w:b/>
          <w:sz w:val="18"/>
          <w:szCs w:val="18"/>
        </w:rPr>
        <w:br/>
      </w:r>
      <w:r w:rsidRPr="00E7605A">
        <w:rPr>
          <w:sz w:val="18"/>
          <w:szCs w:val="18"/>
        </w:rPr>
        <w:t>Cleary Gottlieb Steen &amp; Hamilton LLP</w:t>
      </w:r>
      <w:r w:rsidRPr="00E7605A">
        <w:rPr>
          <w:sz w:val="18"/>
          <w:szCs w:val="18"/>
        </w:rPr>
        <w:br/>
      </w:r>
      <w:r w:rsidRPr="00E7605A">
        <w:rPr>
          <w:bCs/>
          <w:sz w:val="18"/>
          <w:szCs w:val="18"/>
        </w:rPr>
        <w:t>One Lib</w:t>
      </w:r>
      <w:r>
        <w:rPr>
          <w:bCs/>
          <w:sz w:val="18"/>
          <w:szCs w:val="18"/>
        </w:rPr>
        <w:t xml:space="preserve">erty Plaza, New York, New York </w:t>
      </w:r>
      <w:r w:rsidRPr="00E7605A">
        <w:rPr>
          <w:bCs/>
          <w:sz w:val="18"/>
          <w:szCs w:val="18"/>
        </w:rPr>
        <w:t>10006</w:t>
      </w:r>
    </w:p>
    <w:sectPr w:rsidR="00E7605A" w:rsidRPr="00E7605A" w:rsidSect="005830B8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2240" w:h="15840" w:code="1"/>
      <w:pgMar w:top="1800" w:right="1080" w:bottom="180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097113" w14:textId="77777777" w:rsidR="00322EFD" w:rsidRDefault="00322EFD" w:rsidP="00387D32">
      <w:r>
        <w:separator/>
      </w:r>
    </w:p>
  </w:endnote>
  <w:endnote w:type="continuationSeparator" w:id="0">
    <w:p w14:paraId="50422C25" w14:textId="77777777" w:rsidR="00322EFD" w:rsidRDefault="00322EFD" w:rsidP="00387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aramondExp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080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13"/>
      <w:gridCol w:w="3350"/>
      <w:gridCol w:w="3317"/>
    </w:tblGrid>
    <w:tr w:rsidR="00DD3E84" w:rsidRPr="001A432B" w14:paraId="76685FBB" w14:textId="77777777" w:rsidTr="00951A84">
      <w:trPr>
        <w:trHeight w:hRule="exact" w:val="310"/>
        <w:jc w:val="center"/>
      </w:trPr>
      <w:tc>
        <w:tcPr>
          <w:tcW w:w="3199" w:type="dxa"/>
          <w:vAlign w:val="bottom"/>
        </w:tcPr>
        <w:p w14:paraId="3DE3DAED" w14:textId="77777777" w:rsidR="00DD3E84" w:rsidRPr="00ED7DCF" w:rsidRDefault="00DD3E84" w:rsidP="00951A84">
          <w:r w:rsidRPr="00ED7DCF">
            <w:rPr>
              <w:noProof/>
              <w:lang w:eastAsia="zh-CN"/>
            </w:rPr>
            <w:drawing>
              <wp:anchor distT="0" distB="0" distL="114300" distR="114300" simplePos="0" relativeHeight="251679744" behindDoc="0" locked="0" layoutInCell="1" allowOverlap="1" wp14:anchorId="747A71E9" wp14:editId="1870F048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1097280" cy="91440"/>
                <wp:effectExtent l="0" t="0" r="0" b="1016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G_FooterLogotyp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91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141" w:type="dxa"/>
          <w:vAlign w:val="bottom"/>
        </w:tcPr>
        <w:p w14:paraId="69528EF6" w14:textId="77777777" w:rsidR="00DD3E84" w:rsidRPr="002773FF" w:rsidRDefault="00DD3E84" w:rsidP="00951A84">
          <w:pPr>
            <w:pStyle w:val="Footer"/>
          </w:pPr>
        </w:p>
      </w:tc>
      <w:tc>
        <w:tcPr>
          <w:tcW w:w="3110" w:type="dxa"/>
          <w:vAlign w:val="bottom"/>
        </w:tcPr>
        <w:p w14:paraId="1F435D8B" w14:textId="77777777" w:rsidR="00DD3E84" w:rsidRPr="001A432B" w:rsidRDefault="00DD3E84" w:rsidP="00951A84">
          <w:pPr>
            <w:pStyle w:val="Footer"/>
            <w:jc w:val="right"/>
            <w:rPr>
              <w:rStyle w:val="PageNumber"/>
            </w:rPr>
          </w:pPr>
          <w:r w:rsidRPr="001A432B">
            <w:rPr>
              <w:rStyle w:val="PageNumber"/>
            </w:rPr>
            <w:fldChar w:fldCharType="begin"/>
          </w:r>
          <w:r w:rsidRPr="001A432B">
            <w:rPr>
              <w:rStyle w:val="PageNumber"/>
            </w:rPr>
            <w:instrText xml:space="preserve">PAGE  </w:instrText>
          </w:r>
          <w:r w:rsidRPr="001A432B">
            <w:rPr>
              <w:rStyle w:val="PageNumber"/>
            </w:rPr>
            <w:fldChar w:fldCharType="separate"/>
          </w:r>
          <w:r w:rsidR="00733C02">
            <w:rPr>
              <w:rStyle w:val="PageNumber"/>
              <w:noProof/>
            </w:rPr>
            <w:t>2</w:t>
          </w:r>
          <w:r w:rsidRPr="001A432B">
            <w:rPr>
              <w:rStyle w:val="PageNumber"/>
            </w:rPr>
            <w:fldChar w:fldCharType="end"/>
          </w:r>
        </w:p>
      </w:tc>
    </w:tr>
  </w:tbl>
  <w:p w14:paraId="1D2D78A7" w14:textId="77777777" w:rsidR="00DD3E84" w:rsidRPr="00DD3E84" w:rsidRDefault="00DD3E84" w:rsidP="00DD3E84">
    <w:pPr>
      <w:pStyle w:val="Footer-FrontPage"/>
      <w:framePr w:w="0" w:hRule="auto" w:wrap="auto" w:vAnchor="margin" w:hAnchor="text" w:xAlign="left" w:yAlign="inline"/>
      <w:tabs>
        <w:tab w:val="left" w:pos="540"/>
      </w:tabs>
      <w:ind w:left="0"/>
      <w:rPr>
        <w:rFonts w:ascii="Times New Roman" w:hAnsi="Times New Roman"/>
        <w:sz w:val="14"/>
        <w:szCs w:val="14"/>
      </w:rPr>
    </w:pPr>
    <w:r w:rsidRPr="00BA4D70">
      <w:rPr>
        <w:rFonts w:ascii="Times New Roman" w:hAnsi="Times New Roman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AF6E7" w14:textId="77777777" w:rsidR="005830B8" w:rsidRPr="00BA4D70" w:rsidRDefault="005830B8" w:rsidP="005830B8">
    <w:pPr>
      <w:pStyle w:val="Footer-FrontPageWebAddress"/>
      <w:framePr w:w="0" w:hRule="auto" w:wrap="auto" w:vAnchor="margin" w:hAnchor="text" w:xAlign="left" w:yAlign="inline"/>
      <w:tabs>
        <w:tab w:val="clear" w:pos="720"/>
        <w:tab w:val="left" w:pos="540"/>
      </w:tabs>
      <w:spacing w:after="120"/>
      <w:ind w:left="540"/>
      <w:rPr>
        <w:rFonts w:ascii="Times New Roman" w:hAnsi="Times New Roman"/>
        <w:sz w:val="18"/>
        <w:szCs w:val="18"/>
      </w:rPr>
    </w:pPr>
    <w:r w:rsidRPr="000A7BF0">
      <w:rPr>
        <w:rFonts w:ascii="Times New Roman" w:hAnsi="Times New Roman"/>
        <w:noProof/>
        <w:szCs w:val="16"/>
        <w:lang w:eastAsia="zh-CN"/>
      </w:rPr>
      <w:drawing>
        <wp:anchor distT="0" distB="0" distL="114300" distR="114300" simplePos="0" relativeHeight="251681792" behindDoc="0" locked="0" layoutInCell="1" allowOverlap="1" wp14:anchorId="66DF59D7" wp14:editId="21866DB1">
          <wp:simplePos x="0" y="0"/>
          <wp:positionH relativeFrom="column">
            <wp:posOffset>-76200</wp:posOffset>
          </wp:positionH>
          <wp:positionV relativeFrom="paragraph">
            <wp:posOffset>-78575</wp:posOffset>
          </wp:positionV>
          <wp:extent cx="384048" cy="457200"/>
          <wp:effectExtent l="0" t="0" r="0" b="0"/>
          <wp:wrapNone/>
          <wp:docPr id="4" name="Picture 4" descr="CG_AlertFooter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_AlertFooter-0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048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7BF0">
      <w:rPr>
        <w:rFonts w:ascii="Times New Roman" w:hAnsi="Times New Roman"/>
        <w:szCs w:val="16"/>
      </w:rPr>
      <w:t>c</w:t>
    </w:r>
    <w:r w:rsidRPr="00BA4D70">
      <w:rPr>
        <w:rFonts w:ascii="Times New Roman" w:hAnsi="Times New Roman"/>
        <w:sz w:val="18"/>
        <w:szCs w:val="18"/>
      </w:rPr>
      <w:t xml:space="preserve">learygottlieb.com </w:t>
    </w:r>
  </w:p>
  <w:p w14:paraId="54D8113B" w14:textId="7913452F" w:rsidR="006607FF" w:rsidRPr="005830B8" w:rsidRDefault="002F46F4" w:rsidP="005830B8">
    <w:pPr>
      <w:pStyle w:val="Footer-FrontPage"/>
      <w:framePr w:w="0" w:hRule="auto" w:wrap="auto" w:vAnchor="margin" w:hAnchor="text" w:xAlign="left" w:yAlign="inline"/>
      <w:tabs>
        <w:tab w:val="left" w:pos="540"/>
      </w:tabs>
      <w:ind w:left="540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sz w:val="14"/>
        <w:szCs w:val="14"/>
      </w:rPr>
      <w:t>© 2018</w:t>
    </w:r>
    <w:r w:rsidR="005830B8" w:rsidRPr="00BA4D70">
      <w:rPr>
        <w:rFonts w:ascii="Times New Roman" w:hAnsi="Times New Roman"/>
        <w:sz w:val="14"/>
        <w:szCs w:val="14"/>
      </w:rPr>
      <w:t xml:space="preserve"> Cleary Gottlieb Steen &amp; Hamilton LLP. All rights reserved.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2A356" w14:textId="77777777" w:rsidR="00322EFD" w:rsidRDefault="00322EFD" w:rsidP="00387D32">
      <w:r>
        <w:separator/>
      </w:r>
    </w:p>
  </w:footnote>
  <w:footnote w:type="continuationSeparator" w:id="0">
    <w:p w14:paraId="4DFA3E13" w14:textId="77777777" w:rsidR="00322EFD" w:rsidRDefault="00322EFD">
      <w:r>
        <w:separator/>
      </w:r>
    </w:p>
    <w:p w14:paraId="142C2DA8" w14:textId="77777777" w:rsidR="00322EFD" w:rsidRDefault="00322EFD">
      <w:pPr>
        <w:pStyle w:val="Footer"/>
      </w:pPr>
      <w:r>
        <w:t>(...continued)</w:t>
      </w:r>
    </w:p>
  </w:footnote>
  <w:footnote w:type="continuationNotice" w:id="1">
    <w:p w14:paraId="1D7E283D" w14:textId="77777777" w:rsidR="00322EFD" w:rsidRDefault="00322EFD">
      <w:pPr>
        <w:jc w:val="right"/>
      </w:pPr>
      <w:r>
        <w:t>(continued...)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98AE6" w14:textId="77777777" w:rsidR="00DD3E84" w:rsidRPr="00D62973" w:rsidRDefault="00DD3E84" w:rsidP="00DD3E8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5648" behindDoc="1" locked="0" layoutInCell="1" allowOverlap="1" wp14:anchorId="6663B92E" wp14:editId="7C6308BB">
          <wp:simplePos x="0" y="0"/>
          <wp:positionH relativeFrom="page">
            <wp:posOffset>683502</wp:posOffset>
          </wp:positionH>
          <wp:positionV relativeFrom="page">
            <wp:posOffset>461818</wp:posOffset>
          </wp:positionV>
          <wp:extent cx="6392563" cy="273967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LE Word Header-TipSheetPg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2563" cy="27396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2724F94" w14:textId="77777777" w:rsidR="00DD3E84" w:rsidRDefault="00DD3E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9B89C" w14:textId="3E9D43C8" w:rsidR="00D62973" w:rsidRPr="00D62973" w:rsidRDefault="005830B8" w:rsidP="00D62973">
    <w:pPr>
      <w:pStyle w:val="Header"/>
    </w:pPr>
    <w:r w:rsidRPr="000E7D13">
      <w:rPr>
        <w:noProof/>
        <w:lang w:eastAsia="zh-CN"/>
      </w:rPr>
      <w:drawing>
        <wp:anchor distT="0" distB="0" distL="114300" distR="114300" simplePos="0" relativeHeight="251683840" behindDoc="1" locked="0" layoutInCell="1" allowOverlap="1" wp14:anchorId="323E186A" wp14:editId="2C8E1304">
          <wp:simplePos x="0" y="0"/>
          <wp:positionH relativeFrom="page">
            <wp:posOffset>682052</wp:posOffset>
          </wp:positionH>
          <wp:positionV relativeFrom="page">
            <wp:posOffset>464695</wp:posOffset>
          </wp:positionV>
          <wp:extent cx="6400800" cy="1188720"/>
          <wp:effectExtent l="0" t="0" r="0" b="508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_Header_Word_Sun-05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8EA70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8E6E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44CB6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292D7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2CA9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50DC64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3AE46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364E6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1E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BED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F24B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360"/>
      <w:lvlJc w:val="left"/>
    </w:lvl>
    <w:lvl w:ilvl="1">
      <w:start w:val="1"/>
      <w:numFmt w:val="upperLetter"/>
      <w:lvlText w:val="%2."/>
      <w:legacy w:legacy="1" w:legacySpace="0" w:legacyIndent="360"/>
      <w:lvlJc w:val="left"/>
    </w:lvl>
    <w:lvl w:ilvl="2">
      <w:start w:val="1"/>
      <w:numFmt w:val="decimal"/>
      <w:lvlText w:val="%3."/>
      <w:legacy w:legacy="1" w:legacySpace="0" w:legacyIndent="360"/>
      <w:lvlJc w:val="left"/>
    </w:lvl>
    <w:lvl w:ilvl="3">
      <w:start w:val="1"/>
      <w:numFmt w:val="lowerLetter"/>
      <w:lvlText w:val="%4."/>
      <w:legacy w:legacy="1" w:legacySpace="0" w:legacyIndent="360"/>
      <w:lvlJc w:val="left"/>
    </w:lvl>
    <w:lvl w:ilvl="4">
      <w:start w:val="1"/>
      <w:numFmt w:val="decimal"/>
      <w:pStyle w:val="Heading5"/>
      <w:lvlText w:val="(%5)"/>
      <w:legacy w:legacy="1" w:legacySpace="0" w:legacyIndent="432"/>
      <w:lvlJc w:val="left"/>
    </w:lvl>
    <w:lvl w:ilvl="5">
      <w:start w:val="1"/>
      <w:numFmt w:val="lowerLetter"/>
      <w:pStyle w:val="Heading6"/>
      <w:lvlText w:val="(%6)"/>
      <w:legacy w:legacy="1" w:legacySpace="0" w:legacyIndent="432"/>
      <w:lvlJc w:val="left"/>
    </w:lvl>
    <w:lvl w:ilvl="6">
      <w:start w:val="1"/>
      <w:numFmt w:val="lowerRoman"/>
      <w:pStyle w:val="Heading7"/>
      <w:lvlText w:val="(%7)"/>
      <w:legacy w:legacy="1" w:legacySpace="0" w:legacyIndent="432"/>
      <w:lvlJc w:val="left"/>
    </w:lvl>
    <w:lvl w:ilvl="7">
      <w:start w:val="1"/>
      <w:numFmt w:val="lowerLetter"/>
      <w:pStyle w:val="Heading8"/>
      <w:lvlText w:val="%8)"/>
      <w:legacy w:legacy="1" w:legacySpace="0" w:legacyIndent="432"/>
      <w:lvlJc w:val="left"/>
    </w:lvl>
    <w:lvl w:ilvl="8">
      <w:start w:val="1"/>
      <w:numFmt w:val="lowerRoman"/>
      <w:pStyle w:val="Heading9"/>
      <w:lvlText w:val="%9)"/>
      <w:legacy w:legacy="1" w:legacySpace="0" w:legacyIndent="432"/>
      <w:lvlJc w:val="left"/>
    </w:lvl>
  </w:abstractNum>
  <w:abstractNum w:abstractNumId="12" w15:restartNumberingAfterBreak="0">
    <w:nsid w:val="00141E82"/>
    <w:multiLevelType w:val="singleLevel"/>
    <w:tmpl w:val="0990199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3772223"/>
    <w:multiLevelType w:val="hybridMultilevel"/>
    <w:tmpl w:val="8A8C823A"/>
    <w:lvl w:ilvl="0" w:tplc="6AE8A726">
      <w:start w:val="1"/>
      <w:numFmt w:val="bullet"/>
      <w:pStyle w:val="List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E86B9D"/>
    <w:multiLevelType w:val="hybridMultilevel"/>
    <w:tmpl w:val="8E18A6BA"/>
    <w:lvl w:ilvl="0" w:tplc="D0087EF2">
      <w:numFmt w:val="bullet"/>
      <w:lvlText w:val="-"/>
      <w:lvlJc w:val="left"/>
      <w:pPr>
        <w:ind w:left="190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5" w15:restartNumberingAfterBreak="0">
    <w:nsid w:val="0EAA4D2C"/>
    <w:multiLevelType w:val="hybridMultilevel"/>
    <w:tmpl w:val="23D2B3CC"/>
    <w:lvl w:ilvl="0" w:tplc="37C4A442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3B357E"/>
    <w:multiLevelType w:val="hybridMultilevel"/>
    <w:tmpl w:val="ADD68880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12D94670"/>
    <w:multiLevelType w:val="hybridMultilevel"/>
    <w:tmpl w:val="C11A8B7E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14BA4AFC"/>
    <w:multiLevelType w:val="hybridMultilevel"/>
    <w:tmpl w:val="3612BC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1D10E9"/>
    <w:multiLevelType w:val="hybridMultilevel"/>
    <w:tmpl w:val="FAB219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46257"/>
    <w:multiLevelType w:val="hybridMultilevel"/>
    <w:tmpl w:val="4006A7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845927"/>
    <w:multiLevelType w:val="multilevel"/>
    <w:tmpl w:val="14CA07CC"/>
    <w:lvl w:ilvl="0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A864C6"/>
    <w:multiLevelType w:val="singleLevel"/>
    <w:tmpl w:val="9DB6FE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7FC3982"/>
    <w:multiLevelType w:val="hybridMultilevel"/>
    <w:tmpl w:val="79AE95D8"/>
    <w:lvl w:ilvl="0" w:tplc="040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</w:abstractNum>
  <w:abstractNum w:abstractNumId="24" w15:restartNumberingAfterBreak="0">
    <w:nsid w:val="2C8E7431"/>
    <w:multiLevelType w:val="hybridMultilevel"/>
    <w:tmpl w:val="430EBE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A6CB992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DA531F"/>
    <w:multiLevelType w:val="singleLevel"/>
    <w:tmpl w:val="8A72D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2FD234DC"/>
    <w:multiLevelType w:val="hybridMultilevel"/>
    <w:tmpl w:val="4FA83410"/>
    <w:lvl w:ilvl="0" w:tplc="D0087EF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971249"/>
    <w:multiLevelType w:val="hybridMultilevel"/>
    <w:tmpl w:val="C7FCA1AA"/>
    <w:lvl w:ilvl="0" w:tplc="827092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7B25E34"/>
    <w:multiLevelType w:val="hybridMultilevel"/>
    <w:tmpl w:val="07A0006E"/>
    <w:lvl w:ilvl="0" w:tplc="D650721C">
      <w:start w:val="1"/>
      <w:numFmt w:val="bullet"/>
      <w:pStyle w:val="ListBullet4"/>
      <w:lvlText w:val="•"/>
      <w:lvlJc w:val="left"/>
      <w:pPr>
        <w:ind w:left="1800" w:hanging="360"/>
      </w:pPr>
      <w:rPr>
        <w:rFonts w:asciiTheme="minorHAnsi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9F63F8"/>
    <w:multiLevelType w:val="multilevel"/>
    <w:tmpl w:val="B7B42264"/>
    <w:name w:val="Standard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0" w:firstLine="7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0" w:firstLine="144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2880"/>
        </w:tabs>
        <w:ind w:left="0" w:firstLine="216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0" w:firstLine="288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0" w:firstLine="360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5040"/>
        </w:tabs>
        <w:ind w:left="0" w:firstLine="43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0" w:firstLine="504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)"/>
      <w:lvlJc w:val="left"/>
      <w:pPr>
        <w:tabs>
          <w:tab w:val="num" w:pos="6480"/>
        </w:tabs>
        <w:ind w:left="0" w:firstLine="576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490C274E"/>
    <w:multiLevelType w:val="singleLevel"/>
    <w:tmpl w:val="734EEE1A"/>
    <w:lvl w:ilvl="0">
      <w:start w:val="1"/>
      <w:numFmt w:val="lowerRoman"/>
      <w:lvlText w:val="(%1)"/>
      <w:lvlJc w:val="right"/>
      <w:pPr>
        <w:tabs>
          <w:tab w:val="num" w:pos="504"/>
        </w:tabs>
        <w:ind w:left="504" w:hanging="216"/>
      </w:pPr>
    </w:lvl>
  </w:abstractNum>
  <w:abstractNum w:abstractNumId="31" w15:restartNumberingAfterBreak="0">
    <w:nsid w:val="4BED7D13"/>
    <w:multiLevelType w:val="hybridMultilevel"/>
    <w:tmpl w:val="243086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8F1174"/>
    <w:multiLevelType w:val="singleLevel"/>
    <w:tmpl w:val="DBA04A98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53AB1282"/>
    <w:multiLevelType w:val="hybridMultilevel"/>
    <w:tmpl w:val="83108B2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4" w15:restartNumberingAfterBreak="0">
    <w:nsid w:val="568B50A9"/>
    <w:multiLevelType w:val="hybridMultilevel"/>
    <w:tmpl w:val="67B4DBFC"/>
    <w:lvl w:ilvl="0" w:tplc="16C60812">
      <w:start w:val="1"/>
      <w:numFmt w:val="bullet"/>
      <w:pStyle w:val="ListBullet3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A34CBC"/>
    <w:multiLevelType w:val="hybridMultilevel"/>
    <w:tmpl w:val="AD4A6E42"/>
    <w:lvl w:ilvl="0" w:tplc="04090005">
      <w:start w:val="1"/>
      <w:numFmt w:val="bullet"/>
      <w:lvlText w:val=""/>
      <w:lvlJc w:val="left"/>
      <w:pPr>
        <w:ind w:left="11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0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6" w15:restartNumberingAfterBreak="0">
    <w:nsid w:val="5BD24D74"/>
    <w:multiLevelType w:val="multilevel"/>
    <w:tmpl w:val="FFFFFFFF"/>
    <w:lvl w:ilvl="0">
      <w:start w:val="1"/>
      <w:numFmt w:val="upperRoman"/>
      <w:lvlText w:val="%1."/>
      <w:legacy w:legacy="1" w:legacySpace="0" w:legacyIndent="360"/>
      <w:lvlJc w:val="left"/>
    </w:lvl>
    <w:lvl w:ilvl="1">
      <w:start w:val="1"/>
      <w:numFmt w:val="upperLetter"/>
      <w:lvlText w:val="%2."/>
      <w:legacy w:legacy="1" w:legacySpace="0" w:legacyIndent="360"/>
      <w:lvlJc w:val="left"/>
    </w:lvl>
    <w:lvl w:ilvl="2">
      <w:start w:val="1"/>
      <w:numFmt w:val="decimal"/>
      <w:lvlText w:val="%3."/>
      <w:legacy w:legacy="1" w:legacySpace="0" w:legacyIndent="360"/>
      <w:lvlJc w:val="left"/>
    </w:lvl>
    <w:lvl w:ilvl="3">
      <w:start w:val="1"/>
      <w:numFmt w:val="lowerLetter"/>
      <w:lvlText w:val="%4."/>
      <w:legacy w:legacy="1" w:legacySpace="0" w:legacyIndent="360"/>
      <w:lvlJc w:val="left"/>
    </w:lvl>
    <w:lvl w:ilvl="4">
      <w:start w:val="1"/>
      <w:numFmt w:val="decimal"/>
      <w:lvlText w:val="(%5)"/>
      <w:legacy w:legacy="1" w:legacySpace="0" w:legacyIndent="432"/>
      <w:lvlJc w:val="left"/>
    </w:lvl>
    <w:lvl w:ilvl="5">
      <w:start w:val="1"/>
      <w:numFmt w:val="lowerLetter"/>
      <w:lvlText w:val="(%6)"/>
      <w:legacy w:legacy="1" w:legacySpace="0" w:legacyIndent="432"/>
      <w:lvlJc w:val="left"/>
    </w:lvl>
    <w:lvl w:ilvl="6">
      <w:start w:val="1"/>
      <w:numFmt w:val="lowerRoman"/>
      <w:lvlText w:val="(%7)"/>
      <w:legacy w:legacy="1" w:legacySpace="0" w:legacyIndent="432"/>
      <w:lvlJc w:val="left"/>
    </w:lvl>
    <w:lvl w:ilvl="7">
      <w:start w:val="1"/>
      <w:numFmt w:val="lowerLetter"/>
      <w:lvlText w:val="%8)"/>
      <w:legacy w:legacy="1" w:legacySpace="0" w:legacyIndent="432"/>
      <w:lvlJc w:val="left"/>
    </w:lvl>
    <w:lvl w:ilvl="8">
      <w:start w:val="1"/>
      <w:numFmt w:val="lowerRoman"/>
      <w:lvlText w:val="%9)"/>
      <w:legacy w:legacy="1" w:legacySpace="0" w:legacyIndent="432"/>
      <w:lvlJc w:val="left"/>
    </w:lvl>
  </w:abstractNum>
  <w:abstractNum w:abstractNumId="37" w15:restartNumberingAfterBreak="0">
    <w:nsid w:val="614E4B1B"/>
    <w:multiLevelType w:val="singleLevel"/>
    <w:tmpl w:val="1CECFC6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8" w15:restartNumberingAfterBreak="0">
    <w:nsid w:val="731D6DDC"/>
    <w:multiLevelType w:val="hybridMultilevel"/>
    <w:tmpl w:val="B4C431B6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9" w15:restartNumberingAfterBreak="0">
    <w:nsid w:val="746C2704"/>
    <w:multiLevelType w:val="hybridMultilevel"/>
    <w:tmpl w:val="98EAC56A"/>
    <w:lvl w:ilvl="0" w:tplc="1F9E67CE">
      <w:start w:val="1"/>
      <w:numFmt w:val="bullet"/>
      <w:pStyle w:val="ListBullet2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A83821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5A7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9C3D16"/>
    <w:multiLevelType w:val="hybridMultilevel"/>
    <w:tmpl w:val="14CA07CC"/>
    <w:lvl w:ilvl="0" w:tplc="8ADE09EE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0A3ADB"/>
    <w:multiLevelType w:val="hybridMultilevel"/>
    <w:tmpl w:val="3D58D6D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D041C6"/>
    <w:multiLevelType w:val="hybridMultilevel"/>
    <w:tmpl w:val="01C89EEA"/>
    <w:lvl w:ilvl="0" w:tplc="04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43" w15:restartNumberingAfterBreak="0">
    <w:nsid w:val="7B4F6446"/>
    <w:multiLevelType w:val="singleLevel"/>
    <w:tmpl w:val="7DB0705A"/>
    <w:lvl w:ilvl="0">
      <w:start w:val="1"/>
      <w:numFmt w:val="bullet"/>
      <w:pStyle w:val="Table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BC869A0"/>
    <w:multiLevelType w:val="hybridMultilevel"/>
    <w:tmpl w:val="DAC0BB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D8953C5"/>
    <w:multiLevelType w:val="hybridMultilevel"/>
    <w:tmpl w:val="BD1EC3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AD7459"/>
    <w:multiLevelType w:val="hybridMultilevel"/>
    <w:tmpl w:val="A0A45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25"/>
  </w:num>
  <w:num w:numId="4">
    <w:abstractNumId w:val="32"/>
  </w:num>
  <w:num w:numId="5">
    <w:abstractNumId w:val="12"/>
  </w:num>
  <w:num w:numId="6">
    <w:abstractNumId w:val="30"/>
  </w:num>
  <w:num w:numId="7">
    <w:abstractNumId w:val="37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  <w:num w:numId="19">
    <w:abstractNumId w:val="36"/>
  </w:num>
  <w:num w:numId="20">
    <w:abstractNumId w:val="29"/>
  </w:num>
  <w:num w:numId="21">
    <w:abstractNumId w:val="43"/>
  </w:num>
  <w:num w:numId="22">
    <w:abstractNumId w:val="41"/>
  </w:num>
  <w:num w:numId="23">
    <w:abstractNumId w:val="27"/>
  </w:num>
  <w:num w:numId="24">
    <w:abstractNumId w:val="18"/>
  </w:num>
  <w:num w:numId="25">
    <w:abstractNumId w:val="20"/>
  </w:num>
  <w:num w:numId="26">
    <w:abstractNumId w:val="44"/>
  </w:num>
  <w:num w:numId="27">
    <w:abstractNumId w:val="45"/>
  </w:num>
  <w:num w:numId="28">
    <w:abstractNumId w:val="24"/>
  </w:num>
  <w:num w:numId="29">
    <w:abstractNumId w:val="46"/>
  </w:num>
  <w:num w:numId="30">
    <w:abstractNumId w:val="31"/>
  </w:num>
  <w:num w:numId="31">
    <w:abstractNumId w:val="19"/>
  </w:num>
  <w:num w:numId="32">
    <w:abstractNumId w:val="35"/>
  </w:num>
  <w:num w:numId="33">
    <w:abstractNumId w:val="15"/>
  </w:num>
  <w:num w:numId="34">
    <w:abstractNumId w:val="38"/>
  </w:num>
  <w:num w:numId="35">
    <w:abstractNumId w:val="33"/>
  </w:num>
  <w:num w:numId="36">
    <w:abstractNumId w:val="16"/>
  </w:num>
  <w:num w:numId="37">
    <w:abstractNumId w:val="23"/>
  </w:num>
  <w:num w:numId="38">
    <w:abstractNumId w:val="17"/>
  </w:num>
  <w:num w:numId="39">
    <w:abstractNumId w:val="14"/>
  </w:num>
  <w:num w:numId="40">
    <w:abstractNumId w:val="42"/>
  </w:num>
  <w:num w:numId="41">
    <w:abstractNumId w:val="26"/>
  </w:num>
  <w:num w:numId="42">
    <w:abstractNumId w:val="40"/>
  </w:num>
  <w:num w:numId="43">
    <w:abstractNumId w:val="21"/>
  </w:num>
  <w:num w:numId="44">
    <w:abstractNumId w:val="13"/>
  </w:num>
  <w:num w:numId="45">
    <w:abstractNumId w:val="39"/>
  </w:num>
  <w:num w:numId="46">
    <w:abstractNumId w:val="34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CDocsFooter" w:val="Yes"/>
  </w:docVars>
  <w:rsids>
    <w:rsidRoot w:val="007E0CD4"/>
    <w:rsid w:val="00013307"/>
    <w:rsid w:val="00013ABE"/>
    <w:rsid w:val="0001446E"/>
    <w:rsid w:val="00015D52"/>
    <w:rsid w:val="00022B6B"/>
    <w:rsid w:val="000233C2"/>
    <w:rsid w:val="000433B3"/>
    <w:rsid w:val="00043874"/>
    <w:rsid w:val="00045F08"/>
    <w:rsid w:val="00046529"/>
    <w:rsid w:val="00063550"/>
    <w:rsid w:val="00071D42"/>
    <w:rsid w:val="00072893"/>
    <w:rsid w:val="00074680"/>
    <w:rsid w:val="00076810"/>
    <w:rsid w:val="000826D1"/>
    <w:rsid w:val="00082FAA"/>
    <w:rsid w:val="000847EB"/>
    <w:rsid w:val="00097A4A"/>
    <w:rsid w:val="000A1427"/>
    <w:rsid w:val="000B6EC0"/>
    <w:rsid w:val="000C6B10"/>
    <w:rsid w:val="000C6D08"/>
    <w:rsid w:val="000C77BF"/>
    <w:rsid w:val="000D7A80"/>
    <w:rsid w:val="000E37BC"/>
    <w:rsid w:val="000E7D13"/>
    <w:rsid w:val="000F522E"/>
    <w:rsid w:val="000F635A"/>
    <w:rsid w:val="001003BB"/>
    <w:rsid w:val="00104765"/>
    <w:rsid w:val="00106D2C"/>
    <w:rsid w:val="00115F44"/>
    <w:rsid w:val="001401A0"/>
    <w:rsid w:val="00142B7F"/>
    <w:rsid w:val="00143432"/>
    <w:rsid w:val="00155CDB"/>
    <w:rsid w:val="00156041"/>
    <w:rsid w:val="0017092A"/>
    <w:rsid w:val="00171124"/>
    <w:rsid w:val="001723E4"/>
    <w:rsid w:val="00174ACB"/>
    <w:rsid w:val="0018136C"/>
    <w:rsid w:val="00190D29"/>
    <w:rsid w:val="001929BF"/>
    <w:rsid w:val="0019509B"/>
    <w:rsid w:val="00197E2D"/>
    <w:rsid w:val="001A1099"/>
    <w:rsid w:val="001A1EFC"/>
    <w:rsid w:val="001A5546"/>
    <w:rsid w:val="001B139E"/>
    <w:rsid w:val="001C074F"/>
    <w:rsid w:val="001D1E07"/>
    <w:rsid w:val="001E69A0"/>
    <w:rsid w:val="001F2ABD"/>
    <w:rsid w:val="002019B9"/>
    <w:rsid w:val="00206FAB"/>
    <w:rsid w:val="00211740"/>
    <w:rsid w:val="00214D9B"/>
    <w:rsid w:val="00217375"/>
    <w:rsid w:val="00217CB2"/>
    <w:rsid w:val="002203CA"/>
    <w:rsid w:val="00223BD6"/>
    <w:rsid w:val="00224A91"/>
    <w:rsid w:val="00226AB8"/>
    <w:rsid w:val="002308E8"/>
    <w:rsid w:val="00230995"/>
    <w:rsid w:val="002320E9"/>
    <w:rsid w:val="00235B84"/>
    <w:rsid w:val="00246D54"/>
    <w:rsid w:val="00250E1B"/>
    <w:rsid w:val="00252311"/>
    <w:rsid w:val="002706D6"/>
    <w:rsid w:val="00274725"/>
    <w:rsid w:val="002873E0"/>
    <w:rsid w:val="002876EF"/>
    <w:rsid w:val="002921D6"/>
    <w:rsid w:val="00293BA3"/>
    <w:rsid w:val="002A0287"/>
    <w:rsid w:val="002A0757"/>
    <w:rsid w:val="002B0452"/>
    <w:rsid w:val="002B7695"/>
    <w:rsid w:val="002B7B6C"/>
    <w:rsid w:val="002C7264"/>
    <w:rsid w:val="002D03CA"/>
    <w:rsid w:val="002D375D"/>
    <w:rsid w:val="002D3C5B"/>
    <w:rsid w:val="002D719B"/>
    <w:rsid w:val="002F1659"/>
    <w:rsid w:val="002F46F4"/>
    <w:rsid w:val="00305E9F"/>
    <w:rsid w:val="00310F94"/>
    <w:rsid w:val="00320505"/>
    <w:rsid w:val="00322EFD"/>
    <w:rsid w:val="003234A4"/>
    <w:rsid w:val="003249E8"/>
    <w:rsid w:val="00324E12"/>
    <w:rsid w:val="0033397C"/>
    <w:rsid w:val="003408DF"/>
    <w:rsid w:val="0035318A"/>
    <w:rsid w:val="0035464B"/>
    <w:rsid w:val="00360F3C"/>
    <w:rsid w:val="00363F9F"/>
    <w:rsid w:val="00367D58"/>
    <w:rsid w:val="00367FC0"/>
    <w:rsid w:val="00372B30"/>
    <w:rsid w:val="00376F03"/>
    <w:rsid w:val="003868FE"/>
    <w:rsid w:val="00387D32"/>
    <w:rsid w:val="0039587E"/>
    <w:rsid w:val="003B08E5"/>
    <w:rsid w:val="003B133F"/>
    <w:rsid w:val="003B2EFD"/>
    <w:rsid w:val="003B2FE0"/>
    <w:rsid w:val="003C1991"/>
    <w:rsid w:val="003C32F7"/>
    <w:rsid w:val="003D4B20"/>
    <w:rsid w:val="003E1096"/>
    <w:rsid w:val="003E61A0"/>
    <w:rsid w:val="003F674B"/>
    <w:rsid w:val="004015B7"/>
    <w:rsid w:val="00403331"/>
    <w:rsid w:val="0040567B"/>
    <w:rsid w:val="0040589F"/>
    <w:rsid w:val="00410416"/>
    <w:rsid w:val="00416289"/>
    <w:rsid w:val="004218A2"/>
    <w:rsid w:val="004243E5"/>
    <w:rsid w:val="004356C9"/>
    <w:rsid w:val="00436695"/>
    <w:rsid w:val="00436C03"/>
    <w:rsid w:val="004409AC"/>
    <w:rsid w:val="00446AF2"/>
    <w:rsid w:val="00446D58"/>
    <w:rsid w:val="004515BA"/>
    <w:rsid w:val="00457B5C"/>
    <w:rsid w:val="0046064A"/>
    <w:rsid w:val="0046325F"/>
    <w:rsid w:val="004636E9"/>
    <w:rsid w:val="00464725"/>
    <w:rsid w:val="00466FE5"/>
    <w:rsid w:val="0047362D"/>
    <w:rsid w:val="004817AF"/>
    <w:rsid w:val="004829FF"/>
    <w:rsid w:val="0048357F"/>
    <w:rsid w:val="00485A02"/>
    <w:rsid w:val="004925AD"/>
    <w:rsid w:val="004938D6"/>
    <w:rsid w:val="00493C61"/>
    <w:rsid w:val="004940B4"/>
    <w:rsid w:val="0049754F"/>
    <w:rsid w:val="004A11B8"/>
    <w:rsid w:val="004B6953"/>
    <w:rsid w:val="004C26B5"/>
    <w:rsid w:val="004D3E25"/>
    <w:rsid w:val="004E1CAA"/>
    <w:rsid w:val="004F01A6"/>
    <w:rsid w:val="004F3ABD"/>
    <w:rsid w:val="004F6E38"/>
    <w:rsid w:val="004F7E91"/>
    <w:rsid w:val="00500BAA"/>
    <w:rsid w:val="00501211"/>
    <w:rsid w:val="005123C3"/>
    <w:rsid w:val="005242B7"/>
    <w:rsid w:val="00526653"/>
    <w:rsid w:val="00530019"/>
    <w:rsid w:val="00530272"/>
    <w:rsid w:val="00530D21"/>
    <w:rsid w:val="00533893"/>
    <w:rsid w:val="005448C1"/>
    <w:rsid w:val="0054501A"/>
    <w:rsid w:val="005459B5"/>
    <w:rsid w:val="00545FFC"/>
    <w:rsid w:val="00546652"/>
    <w:rsid w:val="00550911"/>
    <w:rsid w:val="005509EB"/>
    <w:rsid w:val="00551988"/>
    <w:rsid w:val="0055543F"/>
    <w:rsid w:val="0055680D"/>
    <w:rsid w:val="005663D1"/>
    <w:rsid w:val="00571AFF"/>
    <w:rsid w:val="00571F82"/>
    <w:rsid w:val="00573991"/>
    <w:rsid w:val="005830B8"/>
    <w:rsid w:val="00583C1A"/>
    <w:rsid w:val="005900FE"/>
    <w:rsid w:val="00590C28"/>
    <w:rsid w:val="005913EC"/>
    <w:rsid w:val="00593221"/>
    <w:rsid w:val="00594A16"/>
    <w:rsid w:val="00597BDE"/>
    <w:rsid w:val="005A39D5"/>
    <w:rsid w:val="005A45B2"/>
    <w:rsid w:val="005B1E8E"/>
    <w:rsid w:val="005B49DE"/>
    <w:rsid w:val="005C6E59"/>
    <w:rsid w:val="005C6F19"/>
    <w:rsid w:val="005D0CD7"/>
    <w:rsid w:val="005D136B"/>
    <w:rsid w:val="005D445A"/>
    <w:rsid w:val="005D4A5D"/>
    <w:rsid w:val="005E6DF9"/>
    <w:rsid w:val="005E742D"/>
    <w:rsid w:val="0061449C"/>
    <w:rsid w:val="0062104A"/>
    <w:rsid w:val="00621431"/>
    <w:rsid w:val="006252F9"/>
    <w:rsid w:val="00632B50"/>
    <w:rsid w:val="006401B1"/>
    <w:rsid w:val="0064167C"/>
    <w:rsid w:val="0064227B"/>
    <w:rsid w:val="00642C06"/>
    <w:rsid w:val="00643EE8"/>
    <w:rsid w:val="00645097"/>
    <w:rsid w:val="0064755A"/>
    <w:rsid w:val="0065724E"/>
    <w:rsid w:val="006607FF"/>
    <w:rsid w:val="006618AC"/>
    <w:rsid w:val="00674307"/>
    <w:rsid w:val="006743F4"/>
    <w:rsid w:val="00676DFB"/>
    <w:rsid w:val="006770EB"/>
    <w:rsid w:val="006811C5"/>
    <w:rsid w:val="00687C77"/>
    <w:rsid w:val="00695DAE"/>
    <w:rsid w:val="006A05A6"/>
    <w:rsid w:val="006A09E5"/>
    <w:rsid w:val="006A12CC"/>
    <w:rsid w:val="006A5327"/>
    <w:rsid w:val="006A59BC"/>
    <w:rsid w:val="006B392D"/>
    <w:rsid w:val="006B4D3A"/>
    <w:rsid w:val="006B65D9"/>
    <w:rsid w:val="006C0EF1"/>
    <w:rsid w:val="006D2100"/>
    <w:rsid w:val="006D6313"/>
    <w:rsid w:val="006F79BF"/>
    <w:rsid w:val="0070392B"/>
    <w:rsid w:val="00705497"/>
    <w:rsid w:val="007068F4"/>
    <w:rsid w:val="00706F8F"/>
    <w:rsid w:val="00707EE9"/>
    <w:rsid w:val="007107E4"/>
    <w:rsid w:val="00723140"/>
    <w:rsid w:val="00733C02"/>
    <w:rsid w:val="00733FB0"/>
    <w:rsid w:val="00735FD6"/>
    <w:rsid w:val="00757F0E"/>
    <w:rsid w:val="007630F5"/>
    <w:rsid w:val="0076431E"/>
    <w:rsid w:val="00774873"/>
    <w:rsid w:val="00775068"/>
    <w:rsid w:val="0077671F"/>
    <w:rsid w:val="00783ADF"/>
    <w:rsid w:val="007841C0"/>
    <w:rsid w:val="00787C2F"/>
    <w:rsid w:val="00787FAD"/>
    <w:rsid w:val="007B1B12"/>
    <w:rsid w:val="007B1D87"/>
    <w:rsid w:val="007C406A"/>
    <w:rsid w:val="007C41A4"/>
    <w:rsid w:val="007C62A6"/>
    <w:rsid w:val="007D05D9"/>
    <w:rsid w:val="007D11AA"/>
    <w:rsid w:val="007D3199"/>
    <w:rsid w:val="007E0607"/>
    <w:rsid w:val="007E0831"/>
    <w:rsid w:val="007E0CD4"/>
    <w:rsid w:val="007E5FB2"/>
    <w:rsid w:val="007F0F26"/>
    <w:rsid w:val="008016D0"/>
    <w:rsid w:val="0082058C"/>
    <w:rsid w:val="008232C4"/>
    <w:rsid w:val="00827079"/>
    <w:rsid w:val="008540DB"/>
    <w:rsid w:val="00855A45"/>
    <w:rsid w:val="008645D9"/>
    <w:rsid w:val="008715B9"/>
    <w:rsid w:val="00881F80"/>
    <w:rsid w:val="008837C9"/>
    <w:rsid w:val="0088766A"/>
    <w:rsid w:val="008943B5"/>
    <w:rsid w:val="00896D2F"/>
    <w:rsid w:val="008A001C"/>
    <w:rsid w:val="008C2B13"/>
    <w:rsid w:val="008C5CA7"/>
    <w:rsid w:val="008D1889"/>
    <w:rsid w:val="008D1B48"/>
    <w:rsid w:val="008F2180"/>
    <w:rsid w:val="008F5409"/>
    <w:rsid w:val="008F7AF7"/>
    <w:rsid w:val="009045E7"/>
    <w:rsid w:val="009066B9"/>
    <w:rsid w:val="009066CB"/>
    <w:rsid w:val="00921BDB"/>
    <w:rsid w:val="009230EA"/>
    <w:rsid w:val="00923A32"/>
    <w:rsid w:val="00923D25"/>
    <w:rsid w:val="00924D06"/>
    <w:rsid w:val="009259DA"/>
    <w:rsid w:val="00925DD0"/>
    <w:rsid w:val="00935540"/>
    <w:rsid w:val="00961ABD"/>
    <w:rsid w:val="00965863"/>
    <w:rsid w:val="00972D97"/>
    <w:rsid w:val="00981542"/>
    <w:rsid w:val="00985E99"/>
    <w:rsid w:val="00994328"/>
    <w:rsid w:val="009A0BA5"/>
    <w:rsid w:val="009A6553"/>
    <w:rsid w:val="009B17C1"/>
    <w:rsid w:val="009B4A05"/>
    <w:rsid w:val="009C1E11"/>
    <w:rsid w:val="009C5877"/>
    <w:rsid w:val="009C5881"/>
    <w:rsid w:val="009D0E8F"/>
    <w:rsid w:val="009D2FA9"/>
    <w:rsid w:val="009D5120"/>
    <w:rsid w:val="009D6242"/>
    <w:rsid w:val="009D7B4F"/>
    <w:rsid w:val="009E730C"/>
    <w:rsid w:val="009F27E8"/>
    <w:rsid w:val="00A02D9C"/>
    <w:rsid w:val="00A16BB3"/>
    <w:rsid w:val="00A20B8A"/>
    <w:rsid w:val="00A31532"/>
    <w:rsid w:val="00A422FD"/>
    <w:rsid w:val="00A501BE"/>
    <w:rsid w:val="00A50A23"/>
    <w:rsid w:val="00A63A03"/>
    <w:rsid w:val="00A6648A"/>
    <w:rsid w:val="00A7524E"/>
    <w:rsid w:val="00A75314"/>
    <w:rsid w:val="00A82742"/>
    <w:rsid w:val="00A86754"/>
    <w:rsid w:val="00A935E7"/>
    <w:rsid w:val="00A95EF5"/>
    <w:rsid w:val="00AA02B0"/>
    <w:rsid w:val="00AA282D"/>
    <w:rsid w:val="00AB4410"/>
    <w:rsid w:val="00AB5CCE"/>
    <w:rsid w:val="00AB7C24"/>
    <w:rsid w:val="00AC0AA2"/>
    <w:rsid w:val="00AC16A2"/>
    <w:rsid w:val="00AC3C61"/>
    <w:rsid w:val="00AD33DA"/>
    <w:rsid w:val="00AD46A3"/>
    <w:rsid w:val="00AE220C"/>
    <w:rsid w:val="00AE3DE4"/>
    <w:rsid w:val="00AE778D"/>
    <w:rsid w:val="00AF2DD5"/>
    <w:rsid w:val="00AF6164"/>
    <w:rsid w:val="00AF62CF"/>
    <w:rsid w:val="00AF6471"/>
    <w:rsid w:val="00AF723F"/>
    <w:rsid w:val="00AF73C5"/>
    <w:rsid w:val="00B1188E"/>
    <w:rsid w:val="00B2350E"/>
    <w:rsid w:val="00B3330F"/>
    <w:rsid w:val="00B42301"/>
    <w:rsid w:val="00B4422E"/>
    <w:rsid w:val="00B46517"/>
    <w:rsid w:val="00B51573"/>
    <w:rsid w:val="00B5461A"/>
    <w:rsid w:val="00B61017"/>
    <w:rsid w:val="00B7026B"/>
    <w:rsid w:val="00B72FF9"/>
    <w:rsid w:val="00B7310F"/>
    <w:rsid w:val="00B80F26"/>
    <w:rsid w:val="00B90B7D"/>
    <w:rsid w:val="00BA4D42"/>
    <w:rsid w:val="00BB48DC"/>
    <w:rsid w:val="00BC20DA"/>
    <w:rsid w:val="00BC5A6A"/>
    <w:rsid w:val="00BC6EE6"/>
    <w:rsid w:val="00BD1ED2"/>
    <w:rsid w:val="00BD2276"/>
    <w:rsid w:val="00BD3F9E"/>
    <w:rsid w:val="00BD4640"/>
    <w:rsid w:val="00BD7347"/>
    <w:rsid w:val="00BE1733"/>
    <w:rsid w:val="00BE3B36"/>
    <w:rsid w:val="00BE7442"/>
    <w:rsid w:val="00BE7772"/>
    <w:rsid w:val="00BF5477"/>
    <w:rsid w:val="00BF7A8D"/>
    <w:rsid w:val="00C11EA1"/>
    <w:rsid w:val="00C13C90"/>
    <w:rsid w:val="00C166BE"/>
    <w:rsid w:val="00C16F21"/>
    <w:rsid w:val="00C17E14"/>
    <w:rsid w:val="00C24D17"/>
    <w:rsid w:val="00C30375"/>
    <w:rsid w:val="00C36025"/>
    <w:rsid w:val="00C46D33"/>
    <w:rsid w:val="00C523CB"/>
    <w:rsid w:val="00C52C99"/>
    <w:rsid w:val="00C56335"/>
    <w:rsid w:val="00C56E33"/>
    <w:rsid w:val="00C573C2"/>
    <w:rsid w:val="00C60736"/>
    <w:rsid w:val="00C607F3"/>
    <w:rsid w:val="00C63270"/>
    <w:rsid w:val="00C70C68"/>
    <w:rsid w:val="00C71D5E"/>
    <w:rsid w:val="00C729C0"/>
    <w:rsid w:val="00C765A8"/>
    <w:rsid w:val="00C9053E"/>
    <w:rsid w:val="00CA2225"/>
    <w:rsid w:val="00CA280B"/>
    <w:rsid w:val="00CA2C6A"/>
    <w:rsid w:val="00CB631A"/>
    <w:rsid w:val="00CD201E"/>
    <w:rsid w:val="00CD7B00"/>
    <w:rsid w:val="00CE37E9"/>
    <w:rsid w:val="00CF0E9D"/>
    <w:rsid w:val="00CF5CB2"/>
    <w:rsid w:val="00CF64AC"/>
    <w:rsid w:val="00D02405"/>
    <w:rsid w:val="00D02E40"/>
    <w:rsid w:val="00D0357E"/>
    <w:rsid w:val="00D1412D"/>
    <w:rsid w:val="00D21BAC"/>
    <w:rsid w:val="00D27DE1"/>
    <w:rsid w:val="00D3081F"/>
    <w:rsid w:val="00D44335"/>
    <w:rsid w:val="00D54F55"/>
    <w:rsid w:val="00D61B8A"/>
    <w:rsid w:val="00D62973"/>
    <w:rsid w:val="00D652BD"/>
    <w:rsid w:val="00D65405"/>
    <w:rsid w:val="00D8242E"/>
    <w:rsid w:val="00D83919"/>
    <w:rsid w:val="00DA0051"/>
    <w:rsid w:val="00DA0A01"/>
    <w:rsid w:val="00DA1A63"/>
    <w:rsid w:val="00DA7943"/>
    <w:rsid w:val="00DB187B"/>
    <w:rsid w:val="00DC0722"/>
    <w:rsid w:val="00DC250A"/>
    <w:rsid w:val="00DC2831"/>
    <w:rsid w:val="00DC2A53"/>
    <w:rsid w:val="00DD0DC1"/>
    <w:rsid w:val="00DD3E84"/>
    <w:rsid w:val="00DD5EAE"/>
    <w:rsid w:val="00DE1338"/>
    <w:rsid w:val="00DE6A8B"/>
    <w:rsid w:val="00DE7D10"/>
    <w:rsid w:val="00DF4CAD"/>
    <w:rsid w:val="00DF6255"/>
    <w:rsid w:val="00DF7795"/>
    <w:rsid w:val="00E044C8"/>
    <w:rsid w:val="00E04F55"/>
    <w:rsid w:val="00E0560D"/>
    <w:rsid w:val="00E16EF5"/>
    <w:rsid w:val="00E22997"/>
    <w:rsid w:val="00E2411D"/>
    <w:rsid w:val="00E267C6"/>
    <w:rsid w:val="00E275A6"/>
    <w:rsid w:val="00E4155D"/>
    <w:rsid w:val="00E41D8F"/>
    <w:rsid w:val="00E435DD"/>
    <w:rsid w:val="00E51730"/>
    <w:rsid w:val="00E61EBB"/>
    <w:rsid w:val="00E7605A"/>
    <w:rsid w:val="00E83231"/>
    <w:rsid w:val="00E83D09"/>
    <w:rsid w:val="00E8477A"/>
    <w:rsid w:val="00EA7740"/>
    <w:rsid w:val="00EB72F7"/>
    <w:rsid w:val="00EB7433"/>
    <w:rsid w:val="00EC159B"/>
    <w:rsid w:val="00EC6280"/>
    <w:rsid w:val="00ED0274"/>
    <w:rsid w:val="00ED3F31"/>
    <w:rsid w:val="00EE408E"/>
    <w:rsid w:val="00EF33F6"/>
    <w:rsid w:val="00EF6492"/>
    <w:rsid w:val="00F15447"/>
    <w:rsid w:val="00F307B7"/>
    <w:rsid w:val="00F364F8"/>
    <w:rsid w:val="00F40C1A"/>
    <w:rsid w:val="00F4579C"/>
    <w:rsid w:val="00F5656F"/>
    <w:rsid w:val="00F601F9"/>
    <w:rsid w:val="00F61CB1"/>
    <w:rsid w:val="00F63B30"/>
    <w:rsid w:val="00F67A75"/>
    <w:rsid w:val="00F71D9C"/>
    <w:rsid w:val="00F72FE5"/>
    <w:rsid w:val="00F82F21"/>
    <w:rsid w:val="00F9130D"/>
    <w:rsid w:val="00F932F7"/>
    <w:rsid w:val="00F969AD"/>
    <w:rsid w:val="00FA0EF9"/>
    <w:rsid w:val="00FC14E7"/>
    <w:rsid w:val="00FC2930"/>
    <w:rsid w:val="00FC6C8C"/>
    <w:rsid w:val="00FC7BCE"/>
    <w:rsid w:val="00FD0D78"/>
    <w:rsid w:val="00FD4768"/>
    <w:rsid w:val="00FE100A"/>
    <w:rsid w:val="00FE4675"/>
    <w:rsid w:val="00FE57CF"/>
    <w:rsid w:val="00FE5A5B"/>
    <w:rsid w:val="00FF1020"/>
    <w:rsid w:val="00FF581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2278BD77"/>
  <w15:docId w15:val="{342B464E-263E-45AD-AB77-7F8A35B0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39"/>
    <w:lsdException w:name="Table Theme" w:semiHidden="1" w:uiPriority="99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99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B84"/>
    <w:pPr>
      <w:spacing w:after="120" w:line="240" w:lineRule="exact"/>
    </w:pPr>
  </w:style>
  <w:style w:type="paragraph" w:styleId="Heading1">
    <w:name w:val="heading 1"/>
    <w:basedOn w:val="Normal"/>
    <w:qFormat/>
    <w:rsid w:val="00224A91"/>
    <w:pPr>
      <w:keepNext/>
      <w:spacing w:after="280" w:line="440" w:lineRule="exact"/>
      <w:outlineLvl w:val="0"/>
    </w:pPr>
    <w:rPr>
      <w:b/>
      <w:sz w:val="36"/>
    </w:rPr>
  </w:style>
  <w:style w:type="paragraph" w:styleId="Heading2">
    <w:name w:val="heading 2"/>
    <w:basedOn w:val="Heading1"/>
    <w:qFormat/>
    <w:rsid w:val="007E5FB2"/>
    <w:pPr>
      <w:spacing w:after="140" w:line="320" w:lineRule="exact"/>
      <w:outlineLvl w:val="1"/>
    </w:pPr>
    <w:rPr>
      <w:sz w:val="28"/>
      <w:szCs w:val="32"/>
    </w:rPr>
  </w:style>
  <w:style w:type="paragraph" w:styleId="Heading3">
    <w:name w:val="heading 3"/>
    <w:basedOn w:val="Heading1"/>
    <w:qFormat/>
    <w:rsid w:val="007E5FB2"/>
    <w:pPr>
      <w:spacing w:after="140" w:line="280" w:lineRule="exact"/>
      <w:outlineLvl w:val="2"/>
    </w:pPr>
    <w:rPr>
      <w:sz w:val="24"/>
      <w:szCs w:val="28"/>
    </w:rPr>
  </w:style>
  <w:style w:type="paragraph" w:styleId="Heading4">
    <w:name w:val="heading 4"/>
    <w:basedOn w:val="Heading1"/>
    <w:qFormat/>
    <w:rsid w:val="007E5FB2"/>
    <w:pPr>
      <w:spacing w:after="140" w:line="280" w:lineRule="exact"/>
      <w:outlineLvl w:val="3"/>
    </w:pPr>
    <w:rPr>
      <w:color w:val="828282" w:themeColor="accent4"/>
      <w:sz w:val="24"/>
      <w:szCs w:val="24"/>
    </w:rPr>
  </w:style>
  <w:style w:type="paragraph" w:styleId="Heading5">
    <w:name w:val="heading 5"/>
    <w:basedOn w:val="Normal"/>
    <w:qFormat/>
    <w:pPr>
      <w:numPr>
        <w:ilvl w:val="4"/>
        <w:numId w:val="1"/>
      </w:numPr>
      <w:spacing w:after="240"/>
      <w:ind w:left="2880" w:firstLine="720"/>
      <w:outlineLvl w:val="4"/>
    </w:pPr>
  </w:style>
  <w:style w:type="paragraph" w:styleId="Heading6">
    <w:name w:val="heading 6"/>
    <w:basedOn w:val="Normal"/>
    <w:qFormat/>
    <w:pPr>
      <w:numPr>
        <w:ilvl w:val="5"/>
        <w:numId w:val="1"/>
      </w:numPr>
      <w:spacing w:after="240"/>
      <w:ind w:left="3600" w:firstLine="720"/>
      <w:outlineLvl w:val="5"/>
    </w:pPr>
  </w:style>
  <w:style w:type="paragraph" w:styleId="Heading7">
    <w:name w:val="heading 7"/>
    <w:basedOn w:val="Normal"/>
    <w:qFormat/>
    <w:pPr>
      <w:numPr>
        <w:ilvl w:val="6"/>
        <w:numId w:val="1"/>
      </w:numPr>
      <w:spacing w:after="240"/>
      <w:ind w:left="4320" w:firstLine="720"/>
      <w:outlineLvl w:val="6"/>
    </w:pPr>
  </w:style>
  <w:style w:type="paragraph" w:styleId="Heading8">
    <w:name w:val="heading 8"/>
    <w:basedOn w:val="Normal"/>
    <w:qFormat/>
    <w:pPr>
      <w:numPr>
        <w:ilvl w:val="7"/>
        <w:numId w:val="1"/>
      </w:numPr>
      <w:spacing w:after="240"/>
      <w:ind w:left="5040" w:firstLine="720"/>
      <w:outlineLvl w:val="7"/>
    </w:pPr>
  </w:style>
  <w:style w:type="paragraph" w:styleId="Heading9">
    <w:name w:val="heading 9"/>
    <w:basedOn w:val="Normal"/>
    <w:qFormat/>
    <w:pPr>
      <w:numPr>
        <w:ilvl w:val="8"/>
        <w:numId w:val="1"/>
      </w:numPr>
      <w:spacing w:after="240"/>
      <w:ind w:left="5760" w:firstLine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ubleSpace">
    <w:name w:val="Double Space"/>
    <w:basedOn w:val="Normal"/>
    <w:pPr>
      <w:spacing w:line="480" w:lineRule="auto"/>
      <w:ind w:firstLine="1440"/>
    </w:pPr>
  </w:style>
  <w:style w:type="paragraph" w:customStyle="1" w:styleId="Quotation">
    <w:name w:val="Quotation"/>
    <w:basedOn w:val="Normal"/>
    <w:pPr>
      <w:spacing w:after="240"/>
      <w:ind w:left="1440" w:right="1440"/>
    </w:pPr>
  </w:style>
  <w:style w:type="paragraph" w:customStyle="1" w:styleId="SingleSpace">
    <w:name w:val="Single Space"/>
    <w:basedOn w:val="Normal"/>
    <w:pPr>
      <w:spacing w:after="240"/>
      <w:ind w:firstLine="1440"/>
    </w:pPr>
  </w:style>
  <w:style w:type="character" w:styleId="FootnoteReference">
    <w:name w:val="footnote reference"/>
    <w:uiPriority w:val="99"/>
    <w:rPr>
      <w:vertAlign w:val="superscript"/>
    </w:rPr>
  </w:style>
  <w:style w:type="paragraph" w:styleId="TOAHeading">
    <w:name w:val="toa heading"/>
    <w:basedOn w:val="Normal"/>
    <w:next w:val="Normal"/>
    <w:semiHidden/>
    <w:pPr>
      <w:spacing w:after="240"/>
      <w:jc w:val="center"/>
    </w:pPr>
    <w:rPr>
      <w:b/>
    </w:rPr>
  </w:style>
  <w:style w:type="paragraph" w:styleId="FootnoteText">
    <w:name w:val="footnote text"/>
    <w:basedOn w:val="Normal"/>
    <w:link w:val="FootnoteTextChar"/>
    <w:uiPriority w:val="99"/>
    <w:semiHidden/>
    <w:rsid w:val="00AA02B0"/>
    <w:pPr>
      <w:widowControl w:val="0"/>
      <w:tabs>
        <w:tab w:val="left" w:pos="720"/>
      </w:tabs>
      <w:spacing w:after="100" w:line="200" w:lineRule="exact"/>
      <w:ind w:left="720" w:hanging="720"/>
    </w:pPr>
    <w:rPr>
      <w:rFonts w:ascii="Arial" w:hAnsi="Arial"/>
      <w:sz w:val="16"/>
    </w:rPr>
  </w:style>
  <w:style w:type="paragraph" w:styleId="EndnoteText">
    <w:name w:val="endnote text"/>
    <w:basedOn w:val="Normal"/>
    <w:link w:val="EndnoteTextChar"/>
    <w:uiPriority w:val="99"/>
    <w:semiHidden/>
    <w:rsid w:val="00AA02B0"/>
    <w:pPr>
      <w:tabs>
        <w:tab w:val="left" w:pos="720"/>
      </w:tabs>
      <w:spacing w:after="100" w:line="200" w:lineRule="exact"/>
      <w:ind w:left="720" w:hanging="720"/>
    </w:pPr>
    <w:rPr>
      <w:rFonts w:ascii="Arial" w:hAnsi="Arial"/>
      <w:sz w:val="16"/>
    </w:rPr>
  </w:style>
  <w:style w:type="character" w:styleId="LineNumber">
    <w:name w:val="line number"/>
    <w:basedOn w:val="DefaultParagraphFont"/>
    <w:semiHidden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234A4"/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Signature">
    <w:name w:val="Signature"/>
    <w:basedOn w:val="Normal"/>
    <w:semiHidden/>
    <w:pPr>
      <w:keepLines/>
      <w:tabs>
        <w:tab w:val="left" w:pos="5040"/>
        <w:tab w:val="left" w:pos="8640"/>
      </w:tabs>
      <w:spacing w:after="480"/>
      <w:ind w:left="5040" w:hanging="360"/>
    </w:pPr>
  </w:style>
  <w:style w:type="paragraph" w:customStyle="1" w:styleId="NumberedParagraphs">
    <w:name w:val="Numbered Paragraphs"/>
    <w:basedOn w:val="Normal"/>
    <w:pPr>
      <w:spacing w:line="480" w:lineRule="auto"/>
      <w:ind w:firstLine="1440"/>
    </w:pPr>
  </w:style>
  <w:style w:type="character" w:styleId="HTMLVariable">
    <w:name w:val="HTML Variable"/>
    <w:basedOn w:val="DefaultParagraphFont"/>
    <w:uiPriority w:val="99"/>
    <w:unhideWhenUsed/>
    <w:rsid w:val="00AA02B0"/>
    <w:rPr>
      <w:i/>
      <w:iCs/>
    </w:rPr>
  </w:style>
  <w:style w:type="paragraph" w:customStyle="1" w:styleId="LeftHeading">
    <w:name w:val="Left Heading"/>
    <w:basedOn w:val="Normal"/>
    <w:next w:val="SingleSpace"/>
    <w:pPr>
      <w:keepNext/>
      <w:spacing w:after="240"/>
    </w:pPr>
    <w:rPr>
      <w:u w:val="single"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</w:style>
  <w:style w:type="character" w:customStyle="1" w:styleId="iManageFooter">
    <w:name w:val="iManage Footer"/>
    <w:rPr>
      <w:noProof/>
      <w:sz w:val="16"/>
    </w:rPr>
  </w:style>
  <w:style w:type="character" w:customStyle="1" w:styleId="FooterRightSideText">
    <w:name w:val="FooterRightSideText"/>
    <w:basedOn w:val="DefaultParagraphFont"/>
    <w:rsid w:val="00AA02B0"/>
    <w:rPr>
      <w:rFonts w:ascii="Arial" w:hAnsi="Arial"/>
      <w:b w:val="0"/>
      <w:i w:val="0"/>
      <w:sz w:val="16"/>
    </w:rPr>
  </w:style>
  <w:style w:type="character" w:styleId="Hyperlink">
    <w:name w:val="Hyperlink"/>
    <w:basedOn w:val="DefaultParagraphFont"/>
    <w:uiPriority w:val="99"/>
    <w:unhideWhenUsed/>
    <w:rsid w:val="00DA1A63"/>
    <w:rPr>
      <w:color w:val="32D700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5B49DE"/>
    <w:rPr>
      <w:sz w:val="24"/>
    </w:rPr>
  </w:style>
  <w:style w:type="paragraph" w:customStyle="1" w:styleId="Footer-FrontPage">
    <w:name w:val="Footer - Front Page"/>
    <w:basedOn w:val="Normal"/>
    <w:qFormat/>
    <w:rsid w:val="005B49DE"/>
    <w:pPr>
      <w:framePr w:w="9374" w:h="1699" w:hRule="exact" w:wrap="around" w:vAnchor="page" w:hAnchor="page" w:x="1441" w:y="13321"/>
      <w:spacing w:after="40" w:line="240" w:lineRule="auto"/>
      <w:ind w:left="720" w:right="144"/>
    </w:pPr>
    <w:rPr>
      <w:rFonts w:ascii="Arial" w:hAnsi="Arial" w:cs="AGaramondExp"/>
      <w:color w:val="000000"/>
      <w:sz w:val="12"/>
      <w:szCs w:val="24"/>
    </w:rPr>
  </w:style>
  <w:style w:type="paragraph" w:customStyle="1" w:styleId="Footer-FrontPageWebAddress">
    <w:name w:val="Footer - Front Page / Web Address"/>
    <w:basedOn w:val="Normal"/>
    <w:qFormat/>
    <w:rsid w:val="005B49DE"/>
    <w:pPr>
      <w:framePr w:w="10080" w:h="2362" w:hRule="exact" w:wrap="around" w:vAnchor="page" w:hAnchor="page" w:xAlign="center" w:y="13436"/>
      <w:tabs>
        <w:tab w:val="left" w:pos="720"/>
      </w:tabs>
      <w:spacing w:after="160" w:line="240" w:lineRule="auto"/>
      <w:ind w:left="720"/>
    </w:pPr>
    <w:rPr>
      <w:rFonts w:ascii="Arial" w:hAnsi="Arial"/>
      <w:color w:val="000000"/>
      <w:sz w:val="16"/>
      <w:szCs w:val="24"/>
    </w:rPr>
  </w:style>
  <w:style w:type="table" w:styleId="TableGrid">
    <w:name w:val="Table Grid"/>
    <w:basedOn w:val="TableNormal"/>
    <w:uiPriority w:val="39"/>
    <w:rsid w:val="005B49DE"/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link w:val="Header"/>
    <w:uiPriority w:val="99"/>
    <w:rsid w:val="005B49DE"/>
    <w:rPr>
      <w:sz w:val="24"/>
    </w:rPr>
  </w:style>
  <w:style w:type="paragraph" w:customStyle="1" w:styleId="TableBullets">
    <w:name w:val="Table Bullets"/>
    <w:aliases w:val="tb1"/>
    <w:basedOn w:val="Normal"/>
    <w:rsid w:val="00DA1A63"/>
    <w:pPr>
      <w:numPr>
        <w:numId w:val="21"/>
      </w:numPr>
      <w:spacing w:before="60" w:after="60" w:line="240" w:lineRule="auto"/>
    </w:pPr>
  </w:style>
  <w:style w:type="character" w:customStyle="1" w:styleId="ParaNum">
    <w:name w:val="ParaNum"/>
    <w:basedOn w:val="DefaultParagraphFont"/>
    <w:rsid w:val="00DA1A63"/>
    <w:rPr>
      <w:noProof w:val="0"/>
      <w:lang w:val="en-US"/>
    </w:rPr>
  </w:style>
  <w:style w:type="paragraph" w:styleId="ListBullet">
    <w:name w:val="List Bullet"/>
    <w:basedOn w:val="List"/>
    <w:autoRedefine/>
    <w:semiHidden/>
    <w:rsid w:val="00224A91"/>
    <w:pPr>
      <w:numPr>
        <w:numId w:val="44"/>
      </w:numPr>
      <w:ind w:left="360"/>
    </w:pPr>
  </w:style>
  <w:style w:type="paragraph" w:customStyle="1" w:styleId="FootnoteTextMore">
    <w:name w:val="Footnote TextMore"/>
    <w:basedOn w:val="FootnoteText"/>
    <w:rsid w:val="00AA02B0"/>
    <w:pPr>
      <w:widowControl/>
      <w:tabs>
        <w:tab w:val="clear" w:pos="720"/>
      </w:tabs>
      <w:spacing w:after="120" w:line="240" w:lineRule="auto"/>
      <w:ind w:firstLine="0"/>
    </w:pPr>
  </w:style>
  <w:style w:type="paragraph" w:customStyle="1" w:styleId="EndnoteTextMore">
    <w:name w:val="Endnote TextMore"/>
    <w:basedOn w:val="EndnoteText"/>
    <w:rsid w:val="00DA1A63"/>
    <w:pPr>
      <w:tabs>
        <w:tab w:val="clear" w:pos="720"/>
      </w:tabs>
      <w:spacing w:line="240" w:lineRule="auto"/>
      <w:ind w:firstLine="0"/>
    </w:pPr>
    <w:rPr>
      <w:sz w:val="20"/>
    </w:rPr>
  </w:style>
  <w:style w:type="character" w:styleId="CommentReference">
    <w:name w:val="annotation reference"/>
    <w:semiHidden/>
    <w:rsid w:val="00DA1A63"/>
    <w:rPr>
      <w:noProof w:val="0"/>
      <w:sz w:val="16"/>
      <w:lang w:val="en-US"/>
    </w:rPr>
  </w:style>
  <w:style w:type="paragraph" w:styleId="CommentText">
    <w:name w:val="annotation text"/>
    <w:basedOn w:val="Normal"/>
    <w:link w:val="CommentTextChar"/>
    <w:semiHidden/>
    <w:rsid w:val="00DA1A63"/>
    <w:pPr>
      <w:spacing w:after="0"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DA1A63"/>
  </w:style>
  <w:style w:type="paragraph" w:styleId="BlockText">
    <w:name w:val="Block Text"/>
    <w:basedOn w:val="Normal"/>
    <w:semiHidden/>
    <w:rsid w:val="00DA1A63"/>
    <w:pPr>
      <w:spacing w:line="240" w:lineRule="auto"/>
      <w:ind w:left="1440" w:right="1440"/>
    </w:pPr>
  </w:style>
  <w:style w:type="paragraph" w:styleId="BodyTextFirstIndent">
    <w:name w:val="Body Text First Indent"/>
    <w:basedOn w:val="Normal"/>
    <w:link w:val="BodyTextFirstIndentChar"/>
    <w:semiHidden/>
    <w:rsid w:val="00DA1A63"/>
    <w:pPr>
      <w:spacing w:line="240" w:lineRule="auto"/>
      <w:ind w:firstLine="210"/>
    </w:pPr>
  </w:style>
  <w:style w:type="character" w:customStyle="1" w:styleId="BodyTextFirstIndentChar">
    <w:name w:val="Body Text First Indent Char"/>
    <w:basedOn w:val="DefaultParagraphFont"/>
    <w:link w:val="BodyTextFirstIndent"/>
    <w:semiHidden/>
    <w:rsid w:val="00DA1A63"/>
    <w:rPr>
      <w:sz w:val="24"/>
    </w:rPr>
  </w:style>
  <w:style w:type="paragraph" w:styleId="BodyTextIndent">
    <w:name w:val="Body Text Indent"/>
    <w:basedOn w:val="Normal"/>
    <w:link w:val="BodyTextIndentChar"/>
    <w:semiHidden/>
    <w:rsid w:val="00DA1A63"/>
    <w:pPr>
      <w:spacing w:line="240" w:lineRule="auto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DA1A6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DA1A6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DA1A6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DA1A63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A1A6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DA1A63"/>
    <w:pPr>
      <w:spacing w:line="240" w:lineRule="auto"/>
      <w:ind w:left="360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A1A63"/>
    <w:rPr>
      <w:sz w:val="16"/>
    </w:rPr>
  </w:style>
  <w:style w:type="paragraph" w:styleId="Caption">
    <w:name w:val="caption"/>
    <w:basedOn w:val="Normal"/>
    <w:next w:val="Normal"/>
    <w:qFormat/>
    <w:rsid w:val="00DA1A63"/>
    <w:pPr>
      <w:spacing w:before="120" w:line="240" w:lineRule="auto"/>
    </w:pPr>
    <w:rPr>
      <w:b/>
    </w:rPr>
  </w:style>
  <w:style w:type="paragraph" w:styleId="Date">
    <w:name w:val="Date"/>
    <w:basedOn w:val="Normal"/>
    <w:next w:val="Normal"/>
    <w:link w:val="DateChar"/>
    <w:semiHidden/>
    <w:rsid w:val="00DA1A63"/>
    <w:pPr>
      <w:spacing w:after="0" w:line="240" w:lineRule="auto"/>
    </w:pPr>
  </w:style>
  <w:style w:type="character" w:customStyle="1" w:styleId="DateChar">
    <w:name w:val="Date Char"/>
    <w:basedOn w:val="DefaultParagraphFont"/>
    <w:link w:val="Date"/>
    <w:semiHidden/>
    <w:rsid w:val="00DA1A63"/>
    <w:rPr>
      <w:sz w:val="24"/>
    </w:rPr>
  </w:style>
  <w:style w:type="paragraph" w:styleId="DocumentMap">
    <w:name w:val="Document Map"/>
    <w:basedOn w:val="Normal"/>
    <w:link w:val="DocumentMapChar"/>
    <w:semiHidden/>
    <w:rsid w:val="00DA1A63"/>
    <w:pPr>
      <w:shd w:val="clear" w:color="auto" w:fill="000080"/>
      <w:spacing w:after="0" w:line="240" w:lineRule="auto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DA1A63"/>
    <w:rPr>
      <w:rFonts w:ascii="Tahoma" w:hAnsi="Tahoma"/>
      <w:sz w:val="24"/>
      <w:shd w:val="clear" w:color="auto" w:fill="000080"/>
    </w:rPr>
  </w:style>
  <w:style w:type="character" w:styleId="Emphasis">
    <w:name w:val="Emphasis"/>
    <w:qFormat/>
    <w:rsid w:val="00DA1A63"/>
    <w:rPr>
      <w:i/>
      <w:noProof w:val="0"/>
      <w:lang w:val="en-US"/>
    </w:rPr>
  </w:style>
  <w:style w:type="character" w:styleId="EndnoteReference">
    <w:name w:val="endnote reference"/>
    <w:uiPriority w:val="99"/>
    <w:semiHidden/>
    <w:rsid w:val="00DA1A63"/>
    <w:rPr>
      <w:noProof w:val="0"/>
      <w:vertAlign w:val="superscript"/>
      <w:lang w:val="en-US"/>
    </w:rPr>
  </w:style>
  <w:style w:type="character" w:styleId="FollowedHyperlink">
    <w:name w:val="FollowedHyperlink"/>
    <w:uiPriority w:val="99"/>
    <w:semiHidden/>
    <w:rsid w:val="00224A91"/>
    <w:rPr>
      <w:noProof w:val="0"/>
      <w:color w:val="32D700" w:themeColor="accent6"/>
      <w:u w:val="single"/>
      <w:lang w:val="en-US"/>
    </w:rPr>
  </w:style>
  <w:style w:type="paragraph" w:styleId="Index1">
    <w:name w:val="index 1"/>
    <w:basedOn w:val="Normal"/>
    <w:next w:val="Normal"/>
    <w:autoRedefine/>
    <w:semiHidden/>
    <w:rsid w:val="00DA1A63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semiHidden/>
    <w:rsid w:val="00DA1A63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semiHidden/>
    <w:rsid w:val="00DA1A63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semiHidden/>
    <w:rsid w:val="00DA1A63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semiHidden/>
    <w:rsid w:val="00DA1A63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semiHidden/>
    <w:rsid w:val="00DA1A63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semiHidden/>
    <w:rsid w:val="00DA1A63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semiHidden/>
    <w:rsid w:val="00DA1A63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semiHidden/>
    <w:rsid w:val="00DA1A63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semiHidden/>
    <w:rsid w:val="00DA1A63"/>
    <w:pPr>
      <w:spacing w:after="0" w:line="240" w:lineRule="auto"/>
    </w:pPr>
    <w:rPr>
      <w:rFonts w:ascii="Arial" w:hAnsi="Arial"/>
      <w:b/>
    </w:rPr>
  </w:style>
  <w:style w:type="paragraph" w:styleId="List">
    <w:name w:val="List"/>
    <w:basedOn w:val="Normal"/>
    <w:semiHidden/>
    <w:rsid w:val="00224A91"/>
  </w:style>
  <w:style w:type="paragraph" w:styleId="List2">
    <w:name w:val="List 2"/>
    <w:basedOn w:val="Normal"/>
    <w:semiHidden/>
    <w:rsid w:val="00DA1A63"/>
    <w:pPr>
      <w:spacing w:after="0" w:line="240" w:lineRule="auto"/>
      <w:ind w:left="720" w:hanging="360"/>
    </w:pPr>
  </w:style>
  <w:style w:type="paragraph" w:styleId="List3">
    <w:name w:val="List 3"/>
    <w:basedOn w:val="Normal"/>
    <w:semiHidden/>
    <w:rsid w:val="00DA1A63"/>
    <w:pPr>
      <w:spacing w:after="0" w:line="240" w:lineRule="auto"/>
      <w:ind w:left="1080" w:hanging="360"/>
    </w:pPr>
  </w:style>
  <w:style w:type="paragraph" w:styleId="List4">
    <w:name w:val="List 4"/>
    <w:basedOn w:val="Normal"/>
    <w:semiHidden/>
    <w:rsid w:val="00DA1A63"/>
    <w:pPr>
      <w:spacing w:after="0" w:line="240" w:lineRule="auto"/>
      <w:ind w:left="1440" w:hanging="360"/>
    </w:pPr>
  </w:style>
  <w:style w:type="paragraph" w:styleId="List5">
    <w:name w:val="List 5"/>
    <w:basedOn w:val="Normal"/>
    <w:semiHidden/>
    <w:rsid w:val="00DA1A63"/>
    <w:pPr>
      <w:spacing w:after="0" w:line="240" w:lineRule="auto"/>
      <w:ind w:left="1800" w:hanging="360"/>
    </w:pPr>
  </w:style>
  <w:style w:type="paragraph" w:styleId="ListBullet2">
    <w:name w:val="List Bullet 2"/>
    <w:basedOn w:val="Normal"/>
    <w:autoRedefine/>
    <w:semiHidden/>
    <w:rsid w:val="00AA282D"/>
    <w:pPr>
      <w:numPr>
        <w:numId w:val="45"/>
      </w:numPr>
      <w:ind w:left="648" w:hanging="288"/>
    </w:pPr>
  </w:style>
  <w:style w:type="paragraph" w:styleId="ListBullet3">
    <w:name w:val="List Bullet 3"/>
    <w:basedOn w:val="Normal"/>
    <w:autoRedefine/>
    <w:semiHidden/>
    <w:rsid w:val="00AA282D"/>
    <w:pPr>
      <w:numPr>
        <w:numId w:val="46"/>
      </w:numPr>
      <w:tabs>
        <w:tab w:val="num" w:pos="1080"/>
      </w:tabs>
      <w:ind w:left="864" w:hanging="288"/>
    </w:pPr>
  </w:style>
  <w:style w:type="paragraph" w:styleId="ListBullet4">
    <w:name w:val="List Bullet 4"/>
    <w:basedOn w:val="Normal"/>
    <w:autoRedefine/>
    <w:semiHidden/>
    <w:rsid w:val="00AA282D"/>
    <w:pPr>
      <w:numPr>
        <w:numId w:val="47"/>
      </w:numPr>
      <w:tabs>
        <w:tab w:val="num" w:pos="1440"/>
      </w:tabs>
      <w:ind w:left="1152" w:hanging="288"/>
    </w:pPr>
  </w:style>
  <w:style w:type="paragraph" w:styleId="ListBullet5">
    <w:name w:val="List Bullet 5"/>
    <w:basedOn w:val="Normal"/>
    <w:autoRedefine/>
    <w:semiHidden/>
    <w:rsid w:val="00DA1A63"/>
    <w:pPr>
      <w:tabs>
        <w:tab w:val="num" w:pos="1800"/>
      </w:tabs>
      <w:spacing w:after="0" w:line="240" w:lineRule="auto"/>
      <w:ind w:left="1800" w:hanging="360"/>
    </w:pPr>
  </w:style>
  <w:style w:type="paragraph" w:styleId="ListContinue">
    <w:name w:val="List Continue"/>
    <w:basedOn w:val="Normal"/>
    <w:semiHidden/>
    <w:rsid w:val="00DA1A63"/>
    <w:pPr>
      <w:spacing w:line="240" w:lineRule="auto"/>
      <w:ind w:left="360"/>
    </w:pPr>
  </w:style>
  <w:style w:type="paragraph" w:styleId="ListContinue2">
    <w:name w:val="List Continue 2"/>
    <w:basedOn w:val="Normal"/>
    <w:semiHidden/>
    <w:rsid w:val="00DA1A63"/>
    <w:pPr>
      <w:spacing w:line="240" w:lineRule="auto"/>
      <w:ind w:left="720"/>
    </w:pPr>
  </w:style>
  <w:style w:type="paragraph" w:styleId="ListContinue3">
    <w:name w:val="List Continue 3"/>
    <w:basedOn w:val="Normal"/>
    <w:semiHidden/>
    <w:rsid w:val="00DA1A63"/>
    <w:pPr>
      <w:spacing w:line="240" w:lineRule="auto"/>
      <w:ind w:left="1080"/>
    </w:pPr>
  </w:style>
  <w:style w:type="paragraph" w:styleId="ListContinue4">
    <w:name w:val="List Continue 4"/>
    <w:basedOn w:val="Normal"/>
    <w:semiHidden/>
    <w:rsid w:val="00DA1A63"/>
    <w:pPr>
      <w:spacing w:line="240" w:lineRule="auto"/>
      <w:ind w:left="1440"/>
    </w:pPr>
  </w:style>
  <w:style w:type="paragraph" w:styleId="ListContinue5">
    <w:name w:val="List Continue 5"/>
    <w:basedOn w:val="Normal"/>
    <w:semiHidden/>
    <w:rsid w:val="00DA1A63"/>
    <w:pPr>
      <w:spacing w:line="240" w:lineRule="auto"/>
      <w:ind w:left="1800"/>
    </w:pPr>
  </w:style>
  <w:style w:type="paragraph" w:styleId="ListNumber">
    <w:name w:val="List Number"/>
    <w:basedOn w:val="Normal"/>
    <w:semiHidden/>
    <w:rsid w:val="00DA1A63"/>
    <w:pPr>
      <w:tabs>
        <w:tab w:val="num" w:pos="360"/>
      </w:tabs>
      <w:spacing w:after="0" w:line="240" w:lineRule="auto"/>
      <w:ind w:left="360" w:hanging="360"/>
    </w:pPr>
  </w:style>
  <w:style w:type="paragraph" w:styleId="ListNumber2">
    <w:name w:val="List Number 2"/>
    <w:basedOn w:val="Normal"/>
    <w:semiHidden/>
    <w:rsid w:val="00DA1A63"/>
    <w:pPr>
      <w:tabs>
        <w:tab w:val="num" w:pos="720"/>
      </w:tabs>
      <w:spacing w:after="0" w:line="240" w:lineRule="auto"/>
      <w:ind w:left="720" w:hanging="360"/>
    </w:pPr>
  </w:style>
  <w:style w:type="paragraph" w:styleId="ListNumber3">
    <w:name w:val="List Number 3"/>
    <w:basedOn w:val="Normal"/>
    <w:semiHidden/>
    <w:rsid w:val="00DA1A63"/>
    <w:pPr>
      <w:tabs>
        <w:tab w:val="num" w:pos="1080"/>
      </w:tabs>
      <w:spacing w:after="0" w:line="240" w:lineRule="auto"/>
      <w:ind w:left="1080" w:hanging="360"/>
    </w:pPr>
  </w:style>
  <w:style w:type="paragraph" w:styleId="ListNumber4">
    <w:name w:val="List Number 4"/>
    <w:basedOn w:val="Normal"/>
    <w:semiHidden/>
    <w:rsid w:val="00DA1A63"/>
    <w:pPr>
      <w:tabs>
        <w:tab w:val="num" w:pos="1440"/>
      </w:tabs>
      <w:spacing w:after="0" w:line="240" w:lineRule="auto"/>
      <w:ind w:left="1440" w:hanging="360"/>
    </w:pPr>
  </w:style>
  <w:style w:type="paragraph" w:styleId="ListNumber5">
    <w:name w:val="List Number 5"/>
    <w:basedOn w:val="Normal"/>
    <w:semiHidden/>
    <w:rsid w:val="00DA1A63"/>
    <w:pPr>
      <w:tabs>
        <w:tab w:val="num" w:pos="1800"/>
      </w:tabs>
      <w:spacing w:after="0" w:line="240" w:lineRule="auto"/>
      <w:ind w:left="1800" w:hanging="360"/>
    </w:pPr>
  </w:style>
  <w:style w:type="paragraph" w:styleId="MacroText">
    <w:name w:val="macro"/>
    <w:link w:val="MacroTextChar"/>
    <w:semiHidden/>
    <w:rsid w:val="00DA1A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character" w:customStyle="1" w:styleId="MacroTextChar">
    <w:name w:val="Macro Text Char"/>
    <w:basedOn w:val="DefaultParagraphFont"/>
    <w:link w:val="MacroText"/>
    <w:semiHidden/>
    <w:rsid w:val="00DA1A63"/>
    <w:rPr>
      <w:rFonts w:ascii="Courier New" w:hAnsi="Courier New"/>
    </w:rPr>
  </w:style>
  <w:style w:type="paragraph" w:styleId="MessageHeader">
    <w:name w:val="Message Header"/>
    <w:basedOn w:val="Normal"/>
    <w:link w:val="MessageHeaderChar"/>
    <w:semiHidden/>
    <w:rsid w:val="00DA1A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hAnsi="Arial"/>
    </w:rPr>
  </w:style>
  <w:style w:type="character" w:customStyle="1" w:styleId="MessageHeaderChar">
    <w:name w:val="Message Header Char"/>
    <w:basedOn w:val="DefaultParagraphFont"/>
    <w:link w:val="MessageHeader"/>
    <w:semiHidden/>
    <w:rsid w:val="00DA1A63"/>
    <w:rPr>
      <w:rFonts w:ascii="Arial" w:hAnsi="Arial"/>
      <w:sz w:val="24"/>
      <w:shd w:val="pct20" w:color="auto" w:fill="auto"/>
    </w:rPr>
  </w:style>
  <w:style w:type="paragraph" w:styleId="NormalIndent">
    <w:name w:val="Normal Indent"/>
    <w:basedOn w:val="Normal"/>
    <w:semiHidden/>
    <w:rsid w:val="00DA1A63"/>
    <w:pPr>
      <w:spacing w:after="0" w:line="240" w:lineRule="auto"/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DA1A6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DA1A63"/>
    <w:rPr>
      <w:sz w:val="24"/>
    </w:rPr>
  </w:style>
  <w:style w:type="paragraph" w:styleId="PlainText">
    <w:name w:val="Plain Text"/>
    <w:basedOn w:val="Normal"/>
    <w:link w:val="PlainTextChar"/>
    <w:semiHidden/>
    <w:rsid w:val="00DA1A63"/>
    <w:pPr>
      <w:spacing w:after="0" w:line="240" w:lineRule="auto"/>
    </w:pPr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semiHidden/>
    <w:rsid w:val="00DA1A63"/>
    <w:rPr>
      <w:rFonts w:ascii="Courier New" w:hAnsi="Courier New"/>
    </w:rPr>
  </w:style>
  <w:style w:type="paragraph" w:styleId="Salutation">
    <w:name w:val="Salutation"/>
    <w:basedOn w:val="Normal"/>
    <w:next w:val="Normal"/>
    <w:link w:val="SalutationChar"/>
    <w:semiHidden/>
    <w:rsid w:val="00DA1A63"/>
    <w:pPr>
      <w:spacing w:after="0" w:line="240" w:lineRule="auto"/>
    </w:pPr>
  </w:style>
  <w:style w:type="character" w:customStyle="1" w:styleId="SalutationChar">
    <w:name w:val="Salutation Char"/>
    <w:basedOn w:val="DefaultParagraphFont"/>
    <w:link w:val="Salutation"/>
    <w:semiHidden/>
    <w:rsid w:val="00DA1A63"/>
    <w:rPr>
      <w:sz w:val="24"/>
    </w:rPr>
  </w:style>
  <w:style w:type="character" w:styleId="Strong">
    <w:name w:val="Strong"/>
    <w:qFormat/>
    <w:rsid w:val="00DA1A63"/>
    <w:rPr>
      <w:b/>
      <w:noProof w:val="0"/>
      <w:lang w:val="en-US"/>
    </w:rPr>
  </w:style>
  <w:style w:type="paragraph" w:styleId="Subtitle">
    <w:name w:val="Subtitle"/>
    <w:basedOn w:val="Normal"/>
    <w:link w:val="SubtitleChar"/>
    <w:qFormat/>
    <w:rsid w:val="00DA1A63"/>
    <w:pPr>
      <w:spacing w:after="60" w:line="240" w:lineRule="auto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rsid w:val="00DA1A63"/>
    <w:rPr>
      <w:rFonts w:ascii="Arial" w:hAnsi="Arial"/>
      <w:sz w:val="24"/>
    </w:rPr>
  </w:style>
  <w:style w:type="paragraph" w:styleId="TableofAuthorities">
    <w:name w:val="table of authorities"/>
    <w:basedOn w:val="Normal"/>
    <w:next w:val="Normal"/>
    <w:semiHidden/>
    <w:rsid w:val="00DA1A63"/>
    <w:pPr>
      <w:spacing w:after="0" w:line="240" w:lineRule="auto"/>
      <w:ind w:left="240" w:hanging="240"/>
    </w:pPr>
  </w:style>
  <w:style w:type="paragraph" w:styleId="TableofFigures">
    <w:name w:val="table of figures"/>
    <w:basedOn w:val="Normal"/>
    <w:next w:val="Normal"/>
    <w:semiHidden/>
    <w:rsid w:val="00DA1A63"/>
    <w:pPr>
      <w:spacing w:after="0" w:line="240" w:lineRule="auto"/>
      <w:ind w:left="480" w:hanging="480"/>
    </w:pPr>
  </w:style>
  <w:style w:type="paragraph" w:styleId="Title">
    <w:name w:val="Title"/>
    <w:basedOn w:val="Normal"/>
    <w:link w:val="TitleChar"/>
    <w:qFormat/>
    <w:rsid w:val="00DA1A63"/>
    <w:pPr>
      <w:spacing w:before="240" w:after="60" w:line="240" w:lineRule="auto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DA1A63"/>
    <w:rPr>
      <w:rFonts w:ascii="Arial" w:hAnsi="Arial"/>
      <w:b/>
      <w:kern w:val="28"/>
      <w:sz w:val="32"/>
    </w:rPr>
  </w:style>
  <w:style w:type="paragraph" w:styleId="TOC1">
    <w:name w:val="toc 1"/>
    <w:basedOn w:val="Normal"/>
    <w:next w:val="Normal"/>
    <w:autoRedefine/>
    <w:semiHidden/>
    <w:rsid w:val="00DA1A63"/>
    <w:pPr>
      <w:spacing w:after="0" w:line="240" w:lineRule="auto"/>
    </w:pPr>
  </w:style>
  <w:style w:type="paragraph" w:styleId="TOC2">
    <w:name w:val="toc 2"/>
    <w:basedOn w:val="Normal"/>
    <w:next w:val="Normal"/>
    <w:autoRedefine/>
    <w:semiHidden/>
    <w:rsid w:val="00DA1A63"/>
    <w:pPr>
      <w:spacing w:after="0" w:line="240" w:lineRule="auto"/>
      <w:ind w:left="240"/>
    </w:pPr>
  </w:style>
  <w:style w:type="paragraph" w:styleId="TOC3">
    <w:name w:val="toc 3"/>
    <w:basedOn w:val="Normal"/>
    <w:next w:val="Normal"/>
    <w:autoRedefine/>
    <w:semiHidden/>
    <w:rsid w:val="00DA1A63"/>
    <w:pPr>
      <w:spacing w:after="0" w:line="240" w:lineRule="auto"/>
      <w:ind w:left="480"/>
    </w:pPr>
  </w:style>
  <w:style w:type="paragraph" w:styleId="TOC4">
    <w:name w:val="toc 4"/>
    <w:basedOn w:val="Normal"/>
    <w:next w:val="Normal"/>
    <w:autoRedefine/>
    <w:semiHidden/>
    <w:rsid w:val="00DA1A63"/>
    <w:pPr>
      <w:spacing w:after="0" w:line="240" w:lineRule="auto"/>
      <w:ind w:left="720"/>
    </w:pPr>
  </w:style>
  <w:style w:type="paragraph" w:styleId="TOC5">
    <w:name w:val="toc 5"/>
    <w:basedOn w:val="Normal"/>
    <w:next w:val="Normal"/>
    <w:autoRedefine/>
    <w:semiHidden/>
    <w:rsid w:val="00DA1A63"/>
    <w:pPr>
      <w:spacing w:after="0" w:line="240" w:lineRule="auto"/>
      <w:ind w:left="960"/>
    </w:pPr>
  </w:style>
  <w:style w:type="paragraph" w:styleId="TOC6">
    <w:name w:val="toc 6"/>
    <w:basedOn w:val="Normal"/>
    <w:next w:val="Normal"/>
    <w:autoRedefine/>
    <w:semiHidden/>
    <w:rsid w:val="00DA1A63"/>
    <w:pPr>
      <w:spacing w:after="0" w:line="240" w:lineRule="auto"/>
      <w:ind w:left="1200"/>
    </w:pPr>
  </w:style>
  <w:style w:type="paragraph" w:styleId="TOC7">
    <w:name w:val="toc 7"/>
    <w:basedOn w:val="Normal"/>
    <w:next w:val="Normal"/>
    <w:autoRedefine/>
    <w:semiHidden/>
    <w:rsid w:val="00DA1A63"/>
    <w:pPr>
      <w:spacing w:after="0" w:line="240" w:lineRule="auto"/>
      <w:ind w:left="1440"/>
    </w:pPr>
  </w:style>
  <w:style w:type="paragraph" w:styleId="TOC8">
    <w:name w:val="toc 8"/>
    <w:basedOn w:val="Normal"/>
    <w:next w:val="Normal"/>
    <w:autoRedefine/>
    <w:semiHidden/>
    <w:rsid w:val="00DA1A63"/>
    <w:pPr>
      <w:spacing w:after="0" w:line="240" w:lineRule="auto"/>
      <w:ind w:left="1680"/>
    </w:pPr>
  </w:style>
  <w:style w:type="paragraph" w:styleId="TOC9">
    <w:name w:val="toc 9"/>
    <w:basedOn w:val="Normal"/>
    <w:next w:val="Normal"/>
    <w:autoRedefine/>
    <w:semiHidden/>
    <w:rsid w:val="00DA1A63"/>
    <w:pPr>
      <w:spacing w:after="0" w:line="240" w:lineRule="auto"/>
      <w:ind w:left="1920"/>
    </w:pPr>
  </w:style>
  <w:style w:type="paragraph" w:customStyle="1" w:styleId="MacPacTrailer">
    <w:name w:val="MacPac Trailer"/>
    <w:rsid w:val="00DA1A63"/>
    <w:pPr>
      <w:widowControl w:val="0"/>
      <w:spacing w:line="200" w:lineRule="exact"/>
    </w:pPr>
    <w:rPr>
      <w:sz w:val="16"/>
      <w:szCs w:val="22"/>
    </w:rPr>
  </w:style>
  <w:style w:type="paragraph" w:customStyle="1" w:styleId="DocId">
    <w:name w:val="DocId"/>
    <w:basedOn w:val="Footer"/>
    <w:rsid w:val="00DA1A63"/>
    <w:pPr>
      <w:tabs>
        <w:tab w:val="clear" w:pos="4320"/>
        <w:tab w:val="clear" w:pos="8640"/>
        <w:tab w:val="center" w:pos="4680"/>
        <w:tab w:val="right" w:pos="9360"/>
      </w:tabs>
      <w:spacing w:after="0" w:line="240" w:lineRule="auto"/>
    </w:pPr>
    <w:rPr>
      <w:rFonts w:eastAsia="SimSun" w:cs="Arial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A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1A63"/>
    <w:pPr>
      <w:spacing w:after="0" w:line="240" w:lineRule="auto"/>
      <w:ind w:left="720"/>
    </w:pPr>
    <w:rPr>
      <w:rFonts w:asciiTheme="minorHAnsi" w:eastAsiaTheme="minorEastAsia" w:hAnsiTheme="minorHAnsi"/>
      <w:sz w:val="22"/>
      <w:szCs w:val="22"/>
      <w:lang w:eastAsia="zh-CN"/>
    </w:rPr>
  </w:style>
  <w:style w:type="paragraph" w:styleId="Revision">
    <w:name w:val="Revision"/>
    <w:hidden/>
    <w:uiPriority w:val="99"/>
    <w:rsid w:val="00DA1A63"/>
    <w:rPr>
      <w:rFonts w:asciiTheme="minorHAnsi" w:eastAsiaTheme="minorEastAsia" w:hAnsiTheme="minorHAnsi" w:cs="Arial"/>
      <w:sz w:val="22"/>
      <w:szCs w:val="22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2B0"/>
    <w:rPr>
      <w:rFonts w:ascii="Arial" w:hAnsi="Arial"/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AA02B0"/>
    <w:rPr>
      <w:rFonts w:ascii="Arial" w:hAnsi="Arial"/>
      <w:sz w:val="16"/>
    </w:rPr>
  </w:style>
  <w:style w:type="paragraph" w:customStyle="1" w:styleId="p5">
    <w:name w:val="p5"/>
    <w:basedOn w:val="Normal"/>
    <w:rsid w:val="0082058C"/>
    <w:pPr>
      <w:tabs>
        <w:tab w:val="left" w:pos="720"/>
      </w:tabs>
      <w:spacing w:before="160" w:after="0" w:line="240" w:lineRule="auto"/>
    </w:pPr>
    <w:rPr>
      <w:rFonts w:eastAsia="SimSun"/>
      <w:szCs w:val="22"/>
    </w:rPr>
  </w:style>
  <w:style w:type="paragraph" w:customStyle="1" w:styleId="CG-SingleSp">
    <w:name w:val="CG-Single Sp"/>
    <w:aliases w:val="s1"/>
    <w:basedOn w:val="Normal"/>
    <w:rsid w:val="0082058C"/>
    <w:pPr>
      <w:spacing w:after="240" w:line="240" w:lineRule="auto"/>
    </w:pPr>
    <w:rPr>
      <w:rFonts w:eastAsia="SimSun"/>
      <w:szCs w:val="22"/>
    </w:rPr>
  </w:style>
  <w:style w:type="paragraph" w:customStyle="1" w:styleId="c7">
    <w:name w:val="c7"/>
    <w:basedOn w:val="Normal"/>
    <w:rsid w:val="00E7605A"/>
    <w:pPr>
      <w:spacing w:after="0" w:line="240" w:lineRule="atLeast"/>
      <w:jc w:val="center"/>
    </w:pPr>
    <w:rPr>
      <w:rFonts w:eastAsia="SimSu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73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2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220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1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1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preda@cgsh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GSH\NY\NY.DOT" TargetMode="External"/></Relationships>
</file>

<file path=word/theme/theme1.xml><?xml version="1.0" encoding="utf-8"?>
<a:theme xmlns:a="http://schemas.openxmlformats.org/drawingml/2006/main" name="C">
  <a:themeElements>
    <a:clrScheme name="Dark Color Schem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68ABFF"/>
      </a:accent1>
      <a:accent2>
        <a:srgbClr val="FF6361"/>
      </a:accent2>
      <a:accent3>
        <a:srgbClr val="FCC300"/>
      </a:accent3>
      <a:accent4>
        <a:srgbClr val="828282"/>
      </a:accent4>
      <a:accent5>
        <a:srgbClr val="D7F0FA"/>
      </a:accent5>
      <a:accent6>
        <a:srgbClr val="32D700"/>
      </a:accent6>
      <a:hlink>
        <a:srgbClr val="000000"/>
      </a:hlink>
      <a:folHlink>
        <a:srgbClr val="000000"/>
      </a:folHlink>
    </a:clrScheme>
    <a:fontScheme name="CG_AlertMemo_2016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NY.DOT</Template>
  <TotalTime>3</TotalTime>
  <Pages>1</Pages>
  <Words>121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 - Official Attendance Record</vt:lpstr>
    </vt:vector>
  </TitlesOfParts>
  <Company>CGSH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 - Official Attendance Record</dc:title>
  <dc:creator>DRothenberg</dc:creator>
  <cp:lastModifiedBy>CGSH</cp:lastModifiedBy>
  <cp:revision>7</cp:revision>
  <cp:lastPrinted>2016-08-18T12:54:00Z</cp:lastPrinted>
  <dcterms:created xsi:type="dcterms:W3CDTF">2019-01-24T00:56:00Z</dcterms:created>
  <dcterms:modified xsi:type="dcterms:W3CDTF">2019-09-18T20:54:00Z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">
    <vt:lpwstr>AllPages</vt:lpwstr>
  </property>
  <property fmtid="{D5CDD505-2E9C-101B-9397-08002B2CF9AE}" pid="3" name="DocLibrary">
    <vt:lpwstr>[New York</vt:lpwstr>
  </property>
  <property fmtid="{D5CDD505-2E9C-101B-9397-08002B2CF9AE}" pid="4" name="DocNumber">
    <vt:lpwstr> #1071694</vt:lpwstr>
  </property>
  <property fmtid="{D5CDD505-2E9C-101B-9397-08002B2CF9AE}" pid="5" name="DocVersion">
    <vt:lpwstr> v1]</vt:lpwstr>
  </property>
  <property fmtid="{D5CDD505-2E9C-101B-9397-08002B2CF9AE}" pid="6" name="DocName">
    <vt:lpwstr/>
  </property>
  <property fmtid="{D5CDD505-2E9C-101B-9397-08002B2CF9AE}" pid="7" name="FooterRightSideText">
    <vt:lpwstr/>
  </property>
  <property fmtid="{D5CDD505-2E9C-101B-9397-08002B2CF9AE}" pid="8" name="SaveDocLibrary">
    <vt:lpwstr>[New York</vt:lpwstr>
  </property>
  <property fmtid="{D5CDD505-2E9C-101B-9397-08002B2CF9AE}" pid="9" name="SaveDocNumber">
    <vt:lpwstr> #1071694</vt:lpwstr>
  </property>
  <property fmtid="{D5CDD505-2E9C-101B-9397-08002B2CF9AE}" pid="10" name="SaveDocVersion">
    <vt:lpwstr> v1]</vt:lpwstr>
  </property>
  <property fmtid="{D5CDD505-2E9C-101B-9397-08002B2CF9AE}" pid="11" name="SaveDocName">
    <vt:lpwstr/>
  </property>
  <property fmtid="{D5CDD505-2E9C-101B-9397-08002B2CF9AE}" pid="12" name="SaveFooterRightSideText">
    <vt:lpwstr/>
  </property>
</Properties>
</file>